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59FA2" w14:textId="77777777" w:rsidR="008040E2" w:rsidRPr="00345390" w:rsidRDefault="008040E2" w:rsidP="00345390">
      <w:pPr>
        <w:spacing w:after="0"/>
        <w:jc w:val="center"/>
        <w:rPr>
          <w:b/>
          <w:bCs/>
          <w:sz w:val="32"/>
          <w:szCs w:val="32"/>
          <w:lang w:eastAsia="en-PH"/>
        </w:rPr>
      </w:pPr>
      <w:r w:rsidRPr="008040E2">
        <w:rPr>
          <w:b/>
          <w:bCs/>
          <w:sz w:val="32"/>
          <w:szCs w:val="32"/>
          <w:lang w:eastAsia="en-PH"/>
        </w:rPr>
        <w:t>LIVELOUD SONG SUBMISSION FORM</w:t>
      </w:r>
    </w:p>
    <w:p w14:paraId="5599DA06" w14:textId="77777777" w:rsidR="008040E2" w:rsidRPr="008040E2" w:rsidRDefault="008040E2" w:rsidP="008040E2">
      <w:pPr>
        <w:spacing w:after="0"/>
        <w:rPr>
          <w:b/>
          <w:bCs/>
          <w:lang w:eastAsia="en-PH"/>
        </w:rPr>
      </w:pPr>
    </w:p>
    <w:p w14:paraId="0A4DFFA9" w14:textId="77777777" w:rsidR="008040E2" w:rsidRDefault="008040E2" w:rsidP="008040E2">
      <w:pPr>
        <w:spacing w:after="0"/>
        <w:rPr>
          <w:lang w:eastAsia="en-PH"/>
        </w:rPr>
        <w:sectPr w:rsidR="008040E2" w:rsidSect="008040E2">
          <w:headerReference w:type="even" r:id="rId11"/>
          <w:headerReference w:type="default" r:id="rId12"/>
          <w:footerReference w:type="even" r:id="rId13"/>
          <w:footerReference w:type="default" r:id="rId14"/>
          <w:headerReference w:type="first" r:id="rId15"/>
          <w:pgSz w:w="12240" w:h="15840"/>
          <w:pgMar w:top="1440" w:right="1440" w:bottom="1440" w:left="1440" w:header="708" w:footer="708" w:gutter="0"/>
          <w:cols w:space="708"/>
          <w:docGrid w:linePitch="360"/>
        </w:sectPr>
      </w:pPr>
    </w:p>
    <w:p w14:paraId="6D55A3F3" w14:textId="33E7D9D2" w:rsidR="008040E2" w:rsidRPr="00345390" w:rsidRDefault="008040E2" w:rsidP="00ED534C">
      <w:pPr>
        <w:spacing w:after="0"/>
        <w:jc w:val="both"/>
        <w:rPr>
          <w:sz w:val="16"/>
          <w:szCs w:val="16"/>
          <w:lang w:eastAsia="en-PH"/>
        </w:rPr>
      </w:pPr>
      <w:r w:rsidRPr="00345390">
        <w:rPr>
          <w:sz w:val="16"/>
          <w:szCs w:val="16"/>
          <w:lang w:eastAsia="en-PH"/>
        </w:rPr>
        <w:t>Th</w:t>
      </w:r>
      <w:r w:rsidR="00ED534C" w:rsidRPr="00345390">
        <w:rPr>
          <w:sz w:val="16"/>
          <w:szCs w:val="16"/>
          <w:lang w:eastAsia="en-PH"/>
        </w:rPr>
        <w:t xml:space="preserve">e Liveloud team designs this form </w:t>
      </w:r>
      <w:r w:rsidRPr="00345390">
        <w:rPr>
          <w:sz w:val="16"/>
          <w:szCs w:val="16"/>
          <w:lang w:eastAsia="en-PH"/>
        </w:rPr>
        <w:t xml:space="preserve">to help our </w:t>
      </w:r>
      <w:r w:rsidR="00103409" w:rsidRPr="00345390">
        <w:rPr>
          <w:sz w:val="16"/>
          <w:szCs w:val="16"/>
          <w:lang w:eastAsia="en-PH"/>
        </w:rPr>
        <w:t>Liveloud Song Screening Team</w:t>
      </w:r>
      <w:r w:rsidRPr="00345390">
        <w:rPr>
          <w:sz w:val="16"/>
          <w:szCs w:val="16"/>
          <w:lang w:eastAsia="en-PH"/>
        </w:rPr>
        <w:t xml:space="preserve"> understand your song's message, inspiration, and creative intent. Please complete each section thoughtfully and provide the necessary information to support the review and discernment process.</w:t>
      </w:r>
    </w:p>
    <w:p w14:paraId="097F8BE7" w14:textId="77777777" w:rsidR="008040E2" w:rsidRPr="00345390" w:rsidRDefault="008040E2" w:rsidP="008040E2">
      <w:pPr>
        <w:spacing w:after="0"/>
        <w:jc w:val="both"/>
        <w:rPr>
          <w:sz w:val="16"/>
          <w:szCs w:val="16"/>
          <w:lang w:eastAsia="en-PH"/>
        </w:rPr>
      </w:pPr>
    </w:p>
    <w:p w14:paraId="7D26E2AC" w14:textId="77777777" w:rsidR="008040E2" w:rsidRPr="00345390" w:rsidRDefault="008040E2" w:rsidP="008040E2">
      <w:pPr>
        <w:spacing w:after="0"/>
        <w:jc w:val="both"/>
        <w:rPr>
          <w:b/>
          <w:bCs/>
          <w:sz w:val="16"/>
          <w:szCs w:val="16"/>
          <w:lang w:eastAsia="en-PH"/>
        </w:rPr>
      </w:pPr>
      <w:r w:rsidRPr="00345390">
        <w:rPr>
          <w:b/>
          <w:bCs/>
          <w:sz w:val="16"/>
          <w:szCs w:val="16"/>
          <w:lang w:eastAsia="en-PH"/>
        </w:rPr>
        <w:t>Submission Guidelines</w:t>
      </w:r>
    </w:p>
    <w:p w14:paraId="57D2E4CE" w14:textId="77777777" w:rsidR="008040E2" w:rsidRPr="00345390" w:rsidRDefault="008040E2" w:rsidP="008040E2">
      <w:pPr>
        <w:spacing w:after="0"/>
        <w:jc w:val="both"/>
        <w:rPr>
          <w:sz w:val="16"/>
          <w:szCs w:val="16"/>
          <w:u w:val="single"/>
          <w:lang w:eastAsia="en-PH"/>
        </w:rPr>
      </w:pPr>
      <w:r w:rsidRPr="00345390">
        <w:rPr>
          <w:sz w:val="16"/>
          <w:szCs w:val="16"/>
          <w:u w:val="single"/>
          <w:lang w:eastAsia="en-PH"/>
        </w:rPr>
        <w:t>1. Complete all required fields.</w:t>
      </w:r>
    </w:p>
    <w:p w14:paraId="50A0AAA5" w14:textId="36560D7A" w:rsidR="008040E2" w:rsidRPr="00345390" w:rsidRDefault="008040E2" w:rsidP="00ED534C">
      <w:pPr>
        <w:spacing w:after="0"/>
        <w:ind w:firstLine="284"/>
        <w:jc w:val="both"/>
        <w:rPr>
          <w:sz w:val="16"/>
          <w:szCs w:val="16"/>
          <w:lang w:eastAsia="en-PH"/>
        </w:rPr>
      </w:pPr>
      <w:r w:rsidRPr="00345390">
        <w:rPr>
          <w:sz w:val="16"/>
          <w:szCs w:val="16"/>
          <w:lang w:eastAsia="en-PH"/>
        </w:rPr>
        <w:t xml:space="preserve">Please complete all applicable sections of this form. </w:t>
      </w:r>
      <w:r w:rsidR="00ED534C" w:rsidRPr="00345390">
        <w:rPr>
          <w:sz w:val="16"/>
          <w:szCs w:val="16"/>
          <w:lang w:eastAsia="en-PH"/>
        </w:rPr>
        <w:t xml:space="preserve">The Liveloud Song Screening Team may return incomplete submissions </w:t>
      </w:r>
      <w:r w:rsidRPr="00345390">
        <w:rPr>
          <w:sz w:val="16"/>
          <w:szCs w:val="16"/>
          <w:lang w:eastAsia="en-PH"/>
        </w:rPr>
        <w:t>for completion before proceeding to the review process.</w:t>
      </w:r>
      <w:r w:rsidR="005A32B0" w:rsidRPr="00345390">
        <w:rPr>
          <w:sz w:val="16"/>
          <w:szCs w:val="16"/>
          <w:lang w:eastAsia="en-PH"/>
        </w:rPr>
        <w:t xml:space="preserve"> You can refer </w:t>
      </w:r>
      <w:r w:rsidR="00ED534C" w:rsidRPr="00345390">
        <w:rPr>
          <w:sz w:val="16"/>
          <w:szCs w:val="16"/>
          <w:lang w:eastAsia="en-PH"/>
        </w:rPr>
        <w:t>to</w:t>
      </w:r>
      <w:r w:rsidR="005A32B0" w:rsidRPr="00345390">
        <w:rPr>
          <w:sz w:val="16"/>
          <w:szCs w:val="16"/>
          <w:lang w:eastAsia="en-PH"/>
        </w:rPr>
        <w:t xml:space="preserve"> how to fill </w:t>
      </w:r>
      <w:r w:rsidR="00ED534C" w:rsidRPr="00345390">
        <w:rPr>
          <w:sz w:val="16"/>
          <w:szCs w:val="16"/>
          <w:lang w:eastAsia="en-PH"/>
        </w:rPr>
        <w:t>out</w:t>
      </w:r>
      <w:r w:rsidR="005A32B0" w:rsidRPr="00345390">
        <w:rPr>
          <w:sz w:val="16"/>
          <w:szCs w:val="16"/>
          <w:lang w:eastAsia="en-PH"/>
        </w:rPr>
        <w:t xml:space="preserve"> the form </w:t>
      </w:r>
      <w:hyperlink r:id="rId16" w:history="1">
        <w:r w:rsidR="005A32B0" w:rsidRPr="00693123">
          <w:rPr>
            <w:rStyle w:val="Hyperlink"/>
            <w:sz w:val="16"/>
            <w:szCs w:val="16"/>
            <w:lang w:eastAsia="en-PH"/>
          </w:rPr>
          <w:t>here</w:t>
        </w:r>
      </w:hyperlink>
      <w:permStart w:id="1974869583" w:edGrp="everyone"/>
      <w:permEnd w:id="1974869583"/>
      <w:r w:rsidR="00693123">
        <w:rPr>
          <w:sz w:val="16"/>
          <w:szCs w:val="16"/>
          <w:lang w:eastAsia="en-PH"/>
        </w:rPr>
        <w:t>.</w:t>
      </w:r>
    </w:p>
    <w:p w14:paraId="3EBF66CA" w14:textId="77777777" w:rsidR="008040E2" w:rsidRPr="00345390" w:rsidRDefault="008040E2" w:rsidP="00ED534C">
      <w:pPr>
        <w:spacing w:after="0"/>
        <w:ind w:firstLine="284"/>
        <w:jc w:val="both"/>
        <w:rPr>
          <w:sz w:val="16"/>
          <w:szCs w:val="16"/>
          <w:lang w:eastAsia="en-PH"/>
        </w:rPr>
      </w:pPr>
    </w:p>
    <w:p w14:paraId="4FD72DF8" w14:textId="77777777" w:rsidR="008040E2" w:rsidRPr="00345390" w:rsidRDefault="008040E2" w:rsidP="00ED534C">
      <w:pPr>
        <w:spacing w:after="0"/>
        <w:jc w:val="both"/>
        <w:rPr>
          <w:sz w:val="16"/>
          <w:szCs w:val="16"/>
          <w:u w:val="single"/>
          <w:lang w:eastAsia="en-PH"/>
        </w:rPr>
      </w:pPr>
      <w:r w:rsidRPr="00345390">
        <w:rPr>
          <w:sz w:val="16"/>
          <w:szCs w:val="16"/>
          <w:u w:val="single"/>
          <w:lang w:eastAsia="en-PH"/>
        </w:rPr>
        <w:t>2. Submit your complete song lyrics</w:t>
      </w:r>
      <w:r w:rsidR="00ED534C" w:rsidRPr="00345390">
        <w:rPr>
          <w:sz w:val="16"/>
          <w:szCs w:val="16"/>
          <w:u w:val="single"/>
          <w:lang w:eastAsia="en-PH"/>
        </w:rPr>
        <w:t xml:space="preserve"> and chords</w:t>
      </w:r>
      <w:r w:rsidRPr="00345390">
        <w:rPr>
          <w:sz w:val="16"/>
          <w:szCs w:val="16"/>
          <w:u w:val="single"/>
          <w:lang w:eastAsia="en-PH"/>
        </w:rPr>
        <w:t>.</w:t>
      </w:r>
    </w:p>
    <w:p w14:paraId="0D0B7417" w14:textId="77777777" w:rsidR="008040E2" w:rsidRPr="00345390" w:rsidRDefault="008040E2" w:rsidP="00ED534C">
      <w:pPr>
        <w:spacing w:after="0"/>
        <w:ind w:firstLine="284"/>
        <w:jc w:val="both"/>
        <w:rPr>
          <w:sz w:val="16"/>
          <w:szCs w:val="16"/>
          <w:lang w:eastAsia="en-PH"/>
        </w:rPr>
      </w:pPr>
      <w:r w:rsidRPr="00345390">
        <w:rPr>
          <w:sz w:val="16"/>
          <w:szCs w:val="16"/>
          <w:lang w:eastAsia="en-PH"/>
        </w:rPr>
        <w:t>Provide the complete and latest version of your song lyrics. Please arrange them according to their proper sections, such as Verse, Refrain, Chorus, Bridge, and Instrumental sections.</w:t>
      </w:r>
    </w:p>
    <w:p w14:paraId="0B71468A" w14:textId="77777777" w:rsidR="008040E2" w:rsidRPr="00345390" w:rsidRDefault="008040E2" w:rsidP="00345390">
      <w:pPr>
        <w:spacing w:after="0"/>
        <w:jc w:val="both"/>
        <w:rPr>
          <w:sz w:val="16"/>
          <w:szCs w:val="16"/>
          <w:lang w:eastAsia="en-PH"/>
        </w:rPr>
      </w:pPr>
    </w:p>
    <w:p w14:paraId="13ABC7BE" w14:textId="77777777" w:rsidR="008040E2" w:rsidRPr="00345390" w:rsidRDefault="00ED534C" w:rsidP="00ED534C">
      <w:pPr>
        <w:spacing w:after="0"/>
        <w:jc w:val="both"/>
        <w:rPr>
          <w:sz w:val="16"/>
          <w:szCs w:val="16"/>
          <w:u w:val="single"/>
          <w:lang w:eastAsia="en-PH"/>
        </w:rPr>
      </w:pPr>
      <w:r w:rsidRPr="00345390">
        <w:rPr>
          <w:sz w:val="16"/>
          <w:szCs w:val="16"/>
          <w:u w:val="single"/>
          <w:lang w:eastAsia="en-PH"/>
        </w:rPr>
        <w:t>3</w:t>
      </w:r>
      <w:r w:rsidR="008040E2" w:rsidRPr="00345390">
        <w:rPr>
          <w:sz w:val="16"/>
          <w:szCs w:val="16"/>
          <w:u w:val="single"/>
          <w:lang w:eastAsia="en-PH"/>
        </w:rPr>
        <w:t xml:space="preserve">. Share the </w:t>
      </w:r>
      <w:r w:rsidRPr="00345390">
        <w:rPr>
          <w:sz w:val="16"/>
          <w:szCs w:val="16"/>
          <w:u w:val="single"/>
          <w:lang w:eastAsia="en-PH"/>
        </w:rPr>
        <w:t>S</w:t>
      </w:r>
      <w:r w:rsidR="008040E2" w:rsidRPr="00345390">
        <w:rPr>
          <w:sz w:val="16"/>
          <w:szCs w:val="16"/>
          <w:u w:val="single"/>
          <w:lang w:eastAsia="en-PH"/>
        </w:rPr>
        <w:t>tory behind your song.</w:t>
      </w:r>
    </w:p>
    <w:p w14:paraId="401A92EC" w14:textId="77777777" w:rsidR="008040E2" w:rsidRDefault="008040E2" w:rsidP="00ED534C">
      <w:pPr>
        <w:spacing w:after="0"/>
        <w:ind w:firstLine="284"/>
        <w:jc w:val="both"/>
        <w:rPr>
          <w:sz w:val="16"/>
          <w:szCs w:val="16"/>
          <w:lang w:eastAsia="en-PH"/>
        </w:rPr>
      </w:pPr>
      <w:r w:rsidRPr="00345390">
        <w:rPr>
          <w:sz w:val="16"/>
          <w:szCs w:val="16"/>
          <w:lang w:eastAsia="en-PH"/>
        </w:rPr>
        <w:t>In the Story Behind section, share the inspiration and personal journey behind your song. You may include your prayer experience, testimony, season of life, ministry experience, or encounter with God that led to its creation.</w:t>
      </w:r>
    </w:p>
    <w:p w14:paraId="56834BD6" w14:textId="77777777" w:rsidR="00345390" w:rsidRDefault="00345390" w:rsidP="00ED534C">
      <w:pPr>
        <w:spacing w:after="0"/>
        <w:ind w:firstLine="284"/>
        <w:jc w:val="both"/>
        <w:rPr>
          <w:sz w:val="16"/>
          <w:szCs w:val="16"/>
          <w:lang w:eastAsia="en-PH"/>
        </w:rPr>
      </w:pPr>
    </w:p>
    <w:p w14:paraId="271FD432" w14:textId="3A2490D1" w:rsidR="00884249" w:rsidRPr="00884249" w:rsidRDefault="00884249" w:rsidP="00884249">
      <w:pPr>
        <w:jc w:val="both"/>
        <w:rPr>
          <w:sz w:val="16"/>
          <w:szCs w:val="16"/>
          <w:lang w:eastAsia="en-PH"/>
        </w:rPr>
      </w:pPr>
      <w:r w:rsidRPr="00884249">
        <w:rPr>
          <w:sz w:val="16"/>
          <w:szCs w:val="16"/>
          <w:lang w:eastAsia="en-PH"/>
        </w:rPr>
        <w:t xml:space="preserve"> 4. Explain the Inspiration Behind Each Section of Your Song</w:t>
      </w:r>
    </w:p>
    <w:p w14:paraId="5639AF9E" w14:textId="1CBF801C" w:rsidR="00884249" w:rsidRPr="00884249" w:rsidRDefault="00884249" w:rsidP="00884249">
      <w:pPr>
        <w:jc w:val="both"/>
        <w:rPr>
          <w:sz w:val="16"/>
          <w:szCs w:val="16"/>
          <w:lang w:eastAsia="en-PH"/>
        </w:rPr>
      </w:pPr>
      <w:r w:rsidRPr="00884249">
        <w:rPr>
          <w:sz w:val="16"/>
          <w:szCs w:val="16"/>
          <w:lang w:eastAsia="en-PH"/>
        </w:rPr>
        <w:t xml:space="preserve">For each </w:t>
      </w:r>
      <w:r w:rsidRPr="00103409">
        <w:rPr>
          <w:b/>
          <w:bCs/>
          <w:sz w:val="16"/>
          <w:szCs w:val="16"/>
          <w:lang w:eastAsia="en-PH"/>
        </w:rPr>
        <w:t>unique lyrical section</w:t>
      </w:r>
      <w:r w:rsidRPr="00884249">
        <w:rPr>
          <w:sz w:val="16"/>
          <w:szCs w:val="16"/>
          <w:lang w:eastAsia="en-PH"/>
        </w:rPr>
        <w:t xml:space="preserve"> of your song (e.g., verse, chorus, bridge, pre-chorus), explain the inspiration and purpose behind your lyrics. Repeated sections with identical lyrics only need to be explained once.</w:t>
      </w:r>
    </w:p>
    <w:p w14:paraId="3EF93B4A" w14:textId="77777777" w:rsidR="00884249" w:rsidRPr="00884249" w:rsidRDefault="00884249" w:rsidP="00884249">
      <w:pPr>
        <w:jc w:val="both"/>
        <w:rPr>
          <w:sz w:val="16"/>
          <w:szCs w:val="16"/>
          <w:lang w:eastAsia="en-PH"/>
        </w:rPr>
      </w:pPr>
      <w:r w:rsidRPr="00884249">
        <w:rPr>
          <w:sz w:val="16"/>
          <w:szCs w:val="16"/>
          <w:lang w:eastAsia="en-PH"/>
        </w:rPr>
        <w:t>In your explanation, answer the following questions whenever applicable:</w:t>
      </w:r>
    </w:p>
    <w:p w14:paraId="7540AA54" w14:textId="746D07E9" w:rsidR="00884249" w:rsidRPr="00884249" w:rsidRDefault="00884249" w:rsidP="00884249">
      <w:pPr>
        <w:pStyle w:val="ListParagraph"/>
        <w:numPr>
          <w:ilvl w:val="0"/>
          <w:numId w:val="8"/>
        </w:numPr>
        <w:jc w:val="both"/>
        <w:rPr>
          <w:sz w:val="16"/>
          <w:szCs w:val="16"/>
          <w:lang w:eastAsia="en-PH"/>
        </w:rPr>
      </w:pPr>
      <w:r w:rsidRPr="00884249">
        <w:rPr>
          <w:sz w:val="16"/>
          <w:szCs w:val="16"/>
          <w:lang w:eastAsia="en-PH"/>
        </w:rPr>
        <w:t>What message, truth, or faith experience does this section communicate?**</w:t>
      </w:r>
    </w:p>
    <w:p w14:paraId="4CD34A55" w14:textId="356AE1CB" w:rsidR="00884249" w:rsidRPr="00884249" w:rsidRDefault="00884249" w:rsidP="00884249">
      <w:pPr>
        <w:pStyle w:val="ListParagraph"/>
        <w:numPr>
          <w:ilvl w:val="0"/>
          <w:numId w:val="8"/>
        </w:numPr>
        <w:jc w:val="both"/>
        <w:rPr>
          <w:sz w:val="16"/>
          <w:szCs w:val="16"/>
          <w:lang w:eastAsia="en-PH"/>
        </w:rPr>
      </w:pPr>
      <w:r w:rsidRPr="00884249">
        <w:rPr>
          <w:sz w:val="16"/>
          <w:szCs w:val="16"/>
          <w:lang w:eastAsia="en-PH"/>
        </w:rPr>
        <w:t>What inspired you to write these particular words, phrases, or images?**</w:t>
      </w:r>
    </w:p>
    <w:p w14:paraId="60D7756B" w14:textId="1ECA9E89" w:rsidR="00884249" w:rsidRPr="00884249" w:rsidRDefault="00884249" w:rsidP="00884249">
      <w:pPr>
        <w:pStyle w:val="ListParagraph"/>
        <w:numPr>
          <w:ilvl w:val="0"/>
          <w:numId w:val="8"/>
        </w:numPr>
        <w:jc w:val="both"/>
        <w:rPr>
          <w:sz w:val="16"/>
          <w:szCs w:val="16"/>
          <w:lang w:eastAsia="en-PH"/>
        </w:rPr>
      </w:pPr>
      <w:r w:rsidRPr="00884249">
        <w:rPr>
          <w:sz w:val="16"/>
          <w:szCs w:val="16"/>
          <w:lang w:eastAsia="en-PH"/>
        </w:rPr>
        <w:t>How does this section express or deepen the Catholic faith?**</w:t>
      </w:r>
    </w:p>
    <w:p w14:paraId="44C08235" w14:textId="0E63F47F" w:rsidR="00884249" w:rsidRPr="00884249" w:rsidRDefault="00884249" w:rsidP="00884249">
      <w:pPr>
        <w:pStyle w:val="ListParagraph"/>
        <w:numPr>
          <w:ilvl w:val="0"/>
          <w:numId w:val="8"/>
        </w:numPr>
        <w:jc w:val="both"/>
        <w:rPr>
          <w:sz w:val="16"/>
          <w:szCs w:val="16"/>
          <w:lang w:eastAsia="en-PH"/>
        </w:rPr>
      </w:pPr>
      <w:r w:rsidRPr="00884249">
        <w:rPr>
          <w:sz w:val="16"/>
          <w:szCs w:val="16"/>
          <w:lang w:eastAsia="en-PH"/>
        </w:rPr>
        <w:t>What Catholic sources inspired or guided this section of your song?**</w:t>
      </w:r>
    </w:p>
    <w:p w14:paraId="7CAE4C25" w14:textId="147B52B3" w:rsidR="008040E2" w:rsidRPr="00884249" w:rsidRDefault="00884249" w:rsidP="00884249">
      <w:pPr>
        <w:jc w:val="both"/>
        <w:rPr>
          <w:sz w:val="16"/>
          <w:szCs w:val="16"/>
          <w:lang w:eastAsia="en-PH"/>
        </w:rPr>
      </w:pPr>
      <w:r w:rsidRPr="00884249">
        <w:rPr>
          <w:sz w:val="16"/>
          <w:szCs w:val="16"/>
          <w:lang w:eastAsia="en-PH"/>
        </w:rPr>
        <w:t xml:space="preserve">If a section was inspired by </w:t>
      </w:r>
      <w:r w:rsidRPr="00884249">
        <w:rPr>
          <w:b/>
          <w:bCs/>
          <w:i/>
          <w:iCs/>
          <w:sz w:val="16"/>
          <w:szCs w:val="16"/>
          <w:lang w:eastAsia="en-PH"/>
        </w:rPr>
        <w:t>Sacred Scripture</w:t>
      </w:r>
      <w:r w:rsidRPr="00884249">
        <w:rPr>
          <w:sz w:val="16"/>
          <w:szCs w:val="16"/>
          <w:lang w:eastAsia="en-PH"/>
        </w:rPr>
        <w:t xml:space="preserve">, the </w:t>
      </w:r>
      <w:r w:rsidRPr="00884249">
        <w:rPr>
          <w:b/>
          <w:bCs/>
          <w:i/>
          <w:iCs/>
          <w:sz w:val="16"/>
          <w:szCs w:val="16"/>
          <w:lang w:eastAsia="en-PH"/>
        </w:rPr>
        <w:t>Catechism of the Catholic Church</w:t>
      </w:r>
      <w:r w:rsidRPr="00884249">
        <w:rPr>
          <w:sz w:val="16"/>
          <w:szCs w:val="16"/>
          <w:lang w:eastAsia="en-PH"/>
        </w:rPr>
        <w:t>, writings of the Saints, Church documents, or other faithful Catholic sources, please cite them in your explanation. These references help the Song Evaluation Team better understand the spiritual, biblical, and theological foundation of your composition.</w:t>
      </w:r>
    </w:p>
    <w:p w14:paraId="41D02317" w14:textId="6427FF61" w:rsidR="008C1423" w:rsidRPr="008C1423" w:rsidRDefault="008C1423" w:rsidP="008C1423">
      <w:pPr>
        <w:spacing w:after="0" w:line="276" w:lineRule="auto"/>
        <w:jc w:val="both"/>
        <w:rPr>
          <w:sz w:val="16"/>
          <w:szCs w:val="16"/>
          <w:u w:val="single"/>
          <w:lang w:eastAsia="en-PH"/>
        </w:rPr>
      </w:pPr>
      <w:r w:rsidRPr="008C1423">
        <w:rPr>
          <w:sz w:val="16"/>
          <w:szCs w:val="16"/>
          <w:u w:val="single"/>
          <w:lang w:eastAsia="en-PH"/>
        </w:rPr>
        <w:t>5. Submit Your Song</w:t>
      </w:r>
    </w:p>
    <w:p w14:paraId="68DF0CDC" w14:textId="690EB83B" w:rsidR="008C1423" w:rsidRPr="008C1423" w:rsidRDefault="008C1423" w:rsidP="008C1423">
      <w:pPr>
        <w:spacing w:after="0" w:line="276" w:lineRule="auto"/>
        <w:jc w:val="both"/>
        <w:rPr>
          <w:sz w:val="16"/>
          <w:szCs w:val="16"/>
          <w:lang w:eastAsia="en-PH"/>
        </w:rPr>
      </w:pPr>
      <w:r>
        <w:rPr>
          <w:sz w:val="16"/>
          <w:szCs w:val="16"/>
          <w:lang w:eastAsia="en-PH"/>
        </w:rPr>
        <w:t xml:space="preserve">5.1. </w:t>
      </w:r>
      <w:r w:rsidRPr="008C1423">
        <w:rPr>
          <w:sz w:val="16"/>
          <w:szCs w:val="16"/>
          <w:lang w:eastAsia="en-PH"/>
        </w:rPr>
        <w:t>Submission Requirements</w:t>
      </w:r>
    </w:p>
    <w:p w14:paraId="4FFD419E" w14:textId="77777777" w:rsidR="008C1423" w:rsidRPr="008C1423" w:rsidRDefault="008C1423" w:rsidP="008C1423">
      <w:pPr>
        <w:spacing w:after="0" w:line="276" w:lineRule="auto"/>
        <w:ind w:firstLine="360"/>
        <w:jc w:val="both"/>
        <w:rPr>
          <w:sz w:val="16"/>
          <w:szCs w:val="16"/>
          <w:lang w:eastAsia="en-PH"/>
        </w:rPr>
      </w:pPr>
      <w:r w:rsidRPr="008C1423">
        <w:rPr>
          <w:sz w:val="16"/>
          <w:szCs w:val="16"/>
          <w:lang w:eastAsia="en-PH"/>
        </w:rPr>
        <w:t>Once you have completed the Song Submission Form, submit the following:</w:t>
      </w:r>
    </w:p>
    <w:p w14:paraId="41CB213E" w14:textId="77777777" w:rsidR="008C1423" w:rsidRPr="008C1423" w:rsidRDefault="008C1423" w:rsidP="008C1423">
      <w:pPr>
        <w:pStyle w:val="ListParagraph"/>
        <w:numPr>
          <w:ilvl w:val="0"/>
          <w:numId w:val="11"/>
        </w:numPr>
        <w:spacing w:after="0" w:line="276" w:lineRule="auto"/>
        <w:jc w:val="both"/>
        <w:rPr>
          <w:sz w:val="16"/>
          <w:szCs w:val="16"/>
          <w:lang w:eastAsia="en-PH"/>
        </w:rPr>
      </w:pPr>
      <w:r w:rsidRPr="008C1423">
        <w:rPr>
          <w:sz w:val="16"/>
          <w:szCs w:val="16"/>
          <w:lang w:eastAsia="en-PH"/>
        </w:rPr>
        <w:t>The completed Song Submission Form in .docx format.</w:t>
      </w:r>
    </w:p>
    <w:p w14:paraId="28C70F02" w14:textId="77777777" w:rsidR="008C1423" w:rsidRPr="008C1423" w:rsidRDefault="008C1423" w:rsidP="008C1423">
      <w:pPr>
        <w:pStyle w:val="ListParagraph"/>
        <w:numPr>
          <w:ilvl w:val="0"/>
          <w:numId w:val="11"/>
        </w:numPr>
        <w:spacing w:after="0" w:line="276" w:lineRule="auto"/>
        <w:jc w:val="both"/>
        <w:rPr>
          <w:sz w:val="16"/>
          <w:szCs w:val="16"/>
          <w:lang w:eastAsia="en-PH"/>
        </w:rPr>
      </w:pPr>
      <w:r w:rsidRPr="008C1423">
        <w:rPr>
          <w:sz w:val="16"/>
          <w:szCs w:val="16"/>
          <w:lang w:eastAsia="en-PH"/>
        </w:rPr>
        <w:t>An audio demo of your song in .mp3 or .wav format.</w:t>
      </w:r>
    </w:p>
    <w:p w14:paraId="687DA360" w14:textId="77777777" w:rsidR="008C1423" w:rsidRDefault="008C1423" w:rsidP="008C1423">
      <w:pPr>
        <w:spacing w:after="0" w:line="276" w:lineRule="auto"/>
        <w:ind w:firstLine="360"/>
        <w:jc w:val="both"/>
        <w:rPr>
          <w:sz w:val="16"/>
          <w:szCs w:val="16"/>
          <w:lang w:eastAsia="en-PH"/>
        </w:rPr>
      </w:pPr>
    </w:p>
    <w:p w14:paraId="77977E24" w14:textId="7A7EAB46" w:rsidR="008C1423" w:rsidRPr="008C1423" w:rsidRDefault="008C1423" w:rsidP="008C1423">
      <w:pPr>
        <w:spacing w:after="0" w:line="276" w:lineRule="auto"/>
        <w:ind w:firstLine="360"/>
        <w:jc w:val="both"/>
        <w:rPr>
          <w:sz w:val="16"/>
          <w:szCs w:val="16"/>
          <w:lang w:eastAsia="en-PH"/>
        </w:rPr>
      </w:pPr>
      <w:r w:rsidRPr="008C1423">
        <w:rPr>
          <w:sz w:val="16"/>
          <w:szCs w:val="16"/>
          <w:lang w:eastAsia="en-PH"/>
        </w:rPr>
        <w:t xml:space="preserve">You may submit your files through the Contact page of the Liveloud website at </w:t>
      </w:r>
      <w:hyperlink r:id="rId17" w:history="1">
        <w:r w:rsidRPr="008C1423">
          <w:rPr>
            <w:rStyle w:val="Hyperlink"/>
            <w:sz w:val="16"/>
            <w:szCs w:val="16"/>
            <w:lang w:eastAsia="en-PH"/>
          </w:rPr>
          <w:t>www.liveloudworship.org</w:t>
        </w:r>
      </w:hyperlink>
      <w:r w:rsidRPr="008C1423">
        <w:rPr>
          <w:sz w:val="16"/>
          <w:szCs w:val="16"/>
          <w:lang w:eastAsia="en-PH"/>
        </w:rPr>
        <w:t>, or send them to either of the following email addresses:</w:t>
      </w:r>
    </w:p>
    <w:p w14:paraId="09CF10AF" w14:textId="77777777" w:rsidR="008C1423" w:rsidRPr="008C1423" w:rsidRDefault="008C1423" w:rsidP="008C1423">
      <w:pPr>
        <w:spacing w:after="0" w:line="276" w:lineRule="auto"/>
        <w:ind w:left="720"/>
        <w:jc w:val="both"/>
        <w:rPr>
          <w:sz w:val="16"/>
          <w:szCs w:val="16"/>
          <w:lang w:eastAsia="en-PH"/>
        </w:rPr>
      </w:pPr>
      <w:hyperlink r:id="rId18" w:history="1">
        <w:r w:rsidRPr="008C1423">
          <w:rPr>
            <w:rStyle w:val="Hyperlink"/>
            <w:sz w:val="16"/>
            <w:szCs w:val="16"/>
            <w:lang w:eastAsia="en-PH"/>
          </w:rPr>
          <w:t>weareliveloudworship@gmail.com</w:t>
        </w:r>
      </w:hyperlink>
    </w:p>
    <w:p w14:paraId="67BFC8BD" w14:textId="77777777" w:rsidR="008C1423" w:rsidRPr="008C1423" w:rsidRDefault="008C1423" w:rsidP="008C1423">
      <w:pPr>
        <w:spacing w:after="0" w:line="276" w:lineRule="auto"/>
        <w:ind w:left="720"/>
        <w:jc w:val="both"/>
        <w:rPr>
          <w:sz w:val="16"/>
          <w:szCs w:val="16"/>
          <w:lang w:eastAsia="en-PH"/>
        </w:rPr>
      </w:pPr>
      <w:hyperlink r:id="rId19" w:history="1">
        <w:r w:rsidRPr="008C1423">
          <w:rPr>
            <w:rStyle w:val="Hyperlink"/>
            <w:sz w:val="16"/>
            <w:szCs w:val="16"/>
            <w:lang w:eastAsia="en-PH"/>
          </w:rPr>
          <w:t>liveloudmusicproductions@gmail.com</w:t>
        </w:r>
      </w:hyperlink>
    </w:p>
    <w:p w14:paraId="72BA91F7" w14:textId="77777777" w:rsidR="008C1423" w:rsidRDefault="008C1423" w:rsidP="008C1423">
      <w:pPr>
        <w:spacing w:after="0" w:line="276" w:lineRule="auto"/>
        <w:ind w:firstLine="720"/>
        <w:jc w:val="both"/>
        <w:rPr>
          <w:sz w:val="16"/>
          <w:szCs w:val="16"/>
          <w:lang w:eastAsia="en-PH"/>
        </w:rPr>
      </w:pPr>
    </w:p>
    <w:p w14:paraId="4384D938" w14:textId="0333BBDC" w:rsidR="008C1423" w:rsidRPr="008C1423" w:rsidRDefault="008C1423" w:rsidP="008C1423">
      <w:pPr>
        <w:spacing w:after="0" w:line="276" w:lineRule="auto"/>
        <w:ind w:firstLine="720"/>
        <w:jc w:val="both"/>
        <w:rPr>
          <w:sz w:val="16"/>
          <w:szCs w:val="16"/>
          <w:lang w:eastAsia="en-PH"/>
        </w:rPr>
      </w:pPr>
      <w:r w:rsidRPr="008C1423">
        <w:rPr>
          <w:sz w:val="16"/>
          <w:szCs w:val="16"/>
          <w:lang w:eastAsia="en-PH"/>
        </w:rPr>
        <w:t>Please ensure that both the completed form and the corresponding audio demo are included in your submission. Incomplete submissions will not be processed until all required files have been received.</w:t>
      </w:r>
    </w:p>
    <w:p w14:paraId="1F1EFF45" w14:textId="77777777" w:rsidR="008C1423" w:rsidRDefault="008C1423" w:rsidP="008C1423">
      <w:pPr>
        <w:spacing w:after="0" w:line="276" w:lineRule="auto"/>
        <w:jc w:val="both"/>
        <w:rPr>
          <w:sz w:val="16"/>
          <w:szCs w:val="16"/>
          <w:lang w:eastAsia="en-PH"/>
        </w:rPr>
      </w:pPr>
    </w:p>
    <w:p w14:paraId="5A8E1C06" w14:textId="74BEB002" w:rsidR="008C1423" w:rsidRPr="008C1423" w:rsidRDefault="008C1423" w:rsidP="008C1423">
      <w:pPr>
        <w:spacing w:after="0" w:line="276" w:lineRule="auto"/>
        <w:jc w:val="both"/>
        <w:rPr>
          <w:sz w:val="16"/>
          <w:szCs w:val="16"/>
          <w:lang w:eastAsia="en-PH"/>
        </w:rPr>
      </w:pPr>
      <w:r>
        <w:rPr>
          <w:sz w:val="16"/>
          <w:szCs w:val="16"/>
          <w:lang w:eastAsia="en-PH"/>
        </w:rPr>
        <w:t xml:space="preserve">5.2. </w:t>
      </w:r>
      <w:r w:rsidRPr="008C1423">
        <w:rPr>
          <w:sz w:val="16"/>
          <w:szCs w:val="16"/>
          <w:lang w:eastAsia="en-PH"/>
        </w:rPr>
        <w:t>Song Review Process</w:t>
      </w:r>
    </w:p>
    <w:p w14:paraId="18D5F47D" w14:textId="77777777" w:rsidR="008C1423" w:rsidRPr="008C1423" w:rsidRDefault="008C1423" w:rsidP="008C1423">
      <w:pPr>
        <w:spacing w:after="0" w:line="276" w:lineRule="auto"/>
        <w:ind w:firstLine="720"/>
        <w:jc w:val="both"/>
        <w:rPr>
          <w:sz w:val="16"/>
          <w:szCs w:val="16"/>
          <w:lang w:eastAsia="en-PH"/>
        </w:rPr>
      </w:pPr>
      <w:r w:rsidRPr="008C1423">
        <w:rPr>
          <w:sz w:val="16"/>
          <w:szCs w:val="16"/>
          <w:lang w:eastAsia="en-PH"/>
        </w:rPr>
        <w:t>After your submission has been received, the Song Screening Team will review your song based on its musical, lyrical, biblical, and theological content.</w:t>
      </w:r>
    </w:p>
    <w:p w14:paraId="63111EDF" w14:textId="77777777" w:rsidR="008C1423" w:rsidRPr="008C1423" w:rsidRDefault="008C1423" w:rsidP="008C1423">
      <w:pPr>
        <w:spacing w:after="0" w:line="276" w:lineRule="auto"/>
        <w:ind w:firstLine="720"/>
        <w:jc w:val="both"/>
        <w:rPr>
          <w:sz w:val="16"/>
          <w:szCs w:val="16"/>
          <w:lang w:eastAsia="en-PH"/>
        </w:rPr>
      </w:pPr>
      <w:r w:rsidRPr="008C1423">
        <w:rPr>
          <w:sz w:val="16"/>
          <w:szCs w:val="16"/>
          <w:lang w:eastAsia="en-PH"/>
        </w:rPr>
        <w:t>Following the review, you will be informed of the screening result. If revisions are needed before your song can proceed to the next stage of evaluation, the Song Screening Team will provide the necessary feedback and recommendations.</w:t>
      </w:r>
    </w:p>
    <w:p w14:paraId="22DA4B72" w14:textId="657CFCCD" w:rsidR="008C1423" w:rsidRPr="008C1423" w:rsidRDefault="008C1423" w:rsidP="008C1423">
      <w:pPr>
        <w:spacing w:after="0" w:line="276" w:lineRule="auto"/>
        <w:ind w:firstLine="720"/>
        <w:jc w:val="both"/>
        <w:rPr>
          <w:sz w:val="16"/>
          <w:szCs w:val="16"/>
          <w:lang w:eastAsia="en-PH"/>
        </w:rPr>
      </w:pPr>
      <w:r w:rsidRPr="008C1423">
        <w:rPr>
          <w:sz w:val="16"/>
          <w:szCs w:val="16"/>
          <w:lang w:eastAsia="en-PH"/>
        </w:rPr>
        <w:t xml:space="preserve">If your song is not selected, the </w:t>
      </w:r>
      <w:r w:rsidR="00103409" w:rsidRPr="00345390">
        <w:rPr>
          <w:sz w:val="16"/>
          <w:szCs w:val="16"/>
          <w:lang w:eastAsia="en-PH"/>
        </w:rPr>
        <w:t>Liveloud Song Screening Team</w:t>
      </w:r>
      <w:r w:rsidR="00103409" w:rsidRPr="008C1423">
        <w:rPr>
          <w:sz w:val="16"/>
          <w:szCs w:val="16"/>
          <w:lang w:eastAsia="en-PH"/>
        </w:rPr>
        <w:t xml:space="preserve"> </w:t>
      </w:r>
      <w:r w:rsidRPr="008C1423">
        <w:rPr>
          <w:sz w:val="16"/>
          <w:szCs w:val="16"/>
          <w:lang w:eastAsia="en-PH"/>
        </w:rPr>
        <w:t>will also share recommendations to help you continue growing in your songwriting, as well as in your understanding of Sacred Scripture and Catholic teaching.</w:t>
      </w:r>
    </w:p>
    <w:p w14:paraId="68BA3C19" w14:textId="77777777" w:rsidR="008C1423" w:rsidRDefault="008C1423" w:rsidP="008C1423">
      <w:pPr>
        <w:spacing w:after="0" w:line="276" w:lineRule="auto"/>
        <w:jc w:val="both"/>
        <w:rPr>
          <w:sz w:val="16"/>
          <w:szCs w:val="16"/>
          <w:lang w:eastAsia="en-PH"/>
        </w:rPr>
      </w:pPr>
    </w:p>
    <w:p w14:paraId="2B8D269D" w14:textId="5273313D" w:rsidR="008C1423" w:rsidRPr="008C1423" w:rsidRDefault="008C1423" w:rsidP="008C1423">
      <w:pPr>
        <w:spacing w:after="0" w:line="276" w:lineRule="auto"/>
        <w:jc w:val="both"/>
        <w:rPr>
          <w:sz w:val="16"/>
          <w:szCs w:val="16"/>
          <w:lang w:eastAsia="en-PH"/>
        </w:rPr>
      </w:pPr>
      <w:r>
        <w:rPr>
          <w:sz w:val="16"/>
          <w:szCs w:val="16"/>
          <w:lang w:eastAsia="en-PH"/>
        </w:rPr>
        <w:t xml:space="preserve">5.3. </w:t>
      </w:r>
      <w:r w:rsidRPr="008C1423">
        <w:rPr>
          <w:sz w:val="16"/>
          <w:szCs w:val="16"/>
          <w:lang w:eastAsia="en-PH"/>
        </w:rPr>
        <w:t>A Word of Encouragement</w:t>
      </w:r>
    </w:p>
    <w:p w14:paraId="610F127A" w14:textId="77777777" w:rsidR="008C1423" w:rsidRPr="008C1423" w:rsidRDefault="008C1423" w:rsidP="008C1423">
      <w:pPr>
        <w:spacing w:after="0" w:line="276" w:lineRule="auto"/>
        <w:ind w:firstLine="720"/>
        <w:jc w:val="both"/>
        <w:rPr>
          <w:sz w:val="16"/>
          <w:szCs w:val="16"/>
          <w:lang w:eastAsia="en-PH"/>
        </w:rPr>
      </w:pPr>
      <w:r w:rsidRPr="008C1423">
        <w:rPr>
          <w:sz w:val="16"/>
          <w:szCs w:val="16"/>
          <w:lang w:eastAsia="en-PH"/>
        </w:rPr>
        <w:t>Every submission is an opportunity to grow. While not every song will be selected, this should not be seen as a rejection but as an invitation to know the Lord more deeply. Continue to cultivate your prayer life, remain faithful to His Word, and allow Him to form your heart as a worshipper and songwriter.</w:t>
      </w:r>
    </w:p>
    <w:p w14:paraId="1A44AA10" w14:textId="65FE645E" w:rsidR="008C1423" w:rsidRPr="008C1423" w:rsidRDefault="008C1423" w:rsidP="008C1423">
      <w:pPr>
        <w:spacing w:after="0" w:line="276" w:lineRule="auto"/>
        <w:ind w:firstLine="720"/>
        <w:jc w:val="both"/>
        <w:rPr>
          <w:sz w:val="16"/>
          <w:szCs w:val="16"/>
          <w:lang w:eastAsia="en-PH"/>
        </w:rPr>
      </w:pPr>
      <w:r w:rsidRPr="008C1423">
        <w:rPr>
          <w:sz w:val="16"/>
          <w:szCs w:val="16"/>
          <w:lang w:eastAsia="en-PH"/>
        </w:rPr>
        <w:t>The greatest reward of writing worship songs is not simply having them accepted but growing closer to God and knowing His heart more deeply.</w:t>
      </w:r>
    </w:p>
    <w:p w14:paraId="7536C4DF" w14:textId="77777777" w:rsidR="008C1423" w:rsidRDefault="008C1423" w:rsidP="008C1423">
      <w:pPr>
        <w:spacing w:after="0" w:line="276" w:lineRule="auto"/>
        <w:jc w:val="both"/>
        <w:rPr>
          <w:sz w:val="16"/>
          <w:szCs w:val="16"/>
          <w:lang w:eastAsia="en-PH"/>
        </w:rPr>
      </w:pPr>
    </w:p>
    <w:p w14:paraId="573CF630" w14:textId="7FB8FF13" w:rsidR="008C1423" w:rsidRPr="008C1423" w:rsidRDefault="008C1423" w:rsidP="008C1423">
      <w:pPr>
        <w:spacing w:after="0" w:line="276" w:lineRule="auto"/>
        <w:jc w:val="both"/>
        <w:rPr>
          <w:sz w:val="16"/>
          <w:szCs w:val="16"/>
          <w:lang w:eastAsia="en-PH"/>
        </w:rPr>
      </w:pPr>
      <w:r>
        <w:rPr>
          <w:sz w:val="16"/>
          <w:szCs w:val="16"/>
          <w:lang w:eastAsia="en-PH"/>
        </w:rPr>
        <w:t xml:space="preserve">5.4. </w:t>
      </w:r>
      <w:r w:rsidRPr="008C1423">
        <w:rPr>
          <w:sz w:val="16"/>
          <w:szCs w:val="16"/>
          <w:lang w:eastAsia="en-PH"/>
        </w:rPr>
        <w:t>Intellectual Property and Publishing Agreement</w:t>
      </w:r>
    </w:p>
    <w:p w14:paraId="0A9381CF" w14:textId="56996E0A" w:rsidR="00ED534C" w:rsidRPr="00345390" w:rsidRDefault="007062BA" w:rsidP="00ED534C">
      <w:pPr>
        <w:spacing w:after="0"/>
        <w:ind w:firstLine="284"/>
        <w:jc w:val="both"/>
        <w:rPr>
          <w:color w:val="EE0000"/>
          <w:sz w:val="16"/>
          <w:szCs w:val="16"/>
          <w:lang w:eastAsia="en-PH"/>
        </w:rPr>
      </w:pPr>
      <w:r w:rsidRPr="007062BA">
        <w:rPr>
          <w:sz w:val="16"/>
          <w:szCs w:val="16"/>
          <w:lang w:eastAsia="en-PH"/>
        </w:rPr>
        <w:t>Upon the official approval of a submitted song by the Liveloud Song Screening Team for recording, production, publication, and release under CFC Communications Supply Services Corp. (CFC CSSC), the composer agrees that Couples for Christ Global Mission Foundation, Inc. (CFC GMFI) shall become a co-owner of the song’s intellectual property rights. The composer shall execute the necessary Intellectual Property Assignment, Licensing, and Publishing Agreement to formalize the ownership arrangement and govern the administration, use, publication, and release of the work for the mission of Couples for Christ (CFC).</w:t>
      </w:r>
    </w:p>
    <w:p w14:paraId="69B99077" w14:textId="77777777" w:rsidR="008C1423" w:rsidRDefault="008C1423" w:rsidP="00ED534C">
      <w:pPr>
        <w:jc w:val="both"/>
        <w:rPr>
          <w:b/>
          <w:bCs/>
          <w:sz w:val="16"/>
          <w:szCs w:val="16"/>
          <w:lang w:eastAsia="en-PH"/>
        </w:rPr>
      </w:pPr>
    </w:p>
    <w:p w14:paraId="0EE80BD0" w14:textId="77777777" w:rsidR="008C1423" w:rsidRDefault="008C1423" w:rsidP="00ED534C">
      <w:pPr>
        <w:jc w:val="both"/>
        <w:rPr>
          <w:b/>
          <w:bCs/>
          <w:sz w:val="16"/>
          <w:szCs w:val="16"/>
          <w:lang w:eastAsia="en-PH"/>
        </w:rPr>
        <w:sectPr w:rsidR="008C1423" w:rsidSect="00345390">
          <w:type w:val="continuous"/>
          <w:pgSz w:w="12240" w:h="15840"/>
          <w:pgMar w:top="1440" w:right="1440" w:bottom="1440" w:left="1440" w:header="708" w:footer="708" w:gutter="0"/>
          <w:cols w:num="2" w:space="708"/>
          <w:docGrid w:linePitch="360"/>
        </w:sectPr>
      </w:pPr>
    </w:p>
    <w:p w14:paraId="57E7960C" w14:textId="771E8AA3" w:rsidR="00ED534C" w:rsidRPr="00345390" w:rsidRDefault="00ED534C" w:rsidP="00ED534C">
      <w:pPr>
        <w:jc w:val="both"/>
        <w:rPr>
          <w:b/>
          <w:bCs/>
          <w:sz w:val="16"/>
          <w:szCs w:val="16"/>
          <w:lang w:eastAsia="en-PH"/>
        </w:rPr>
      </w:pPr>
      <w:r w:rsidRPr="00345390">
        <w:rPr>
          <w:b/>
          <w:bCs/>
          <w:sz w:val="16"/>
          <w:szCs w:val="16"/>
          <w:lang w:eastAsia="en-PH"/>
        </w:rPr>
        <w:lastRenderedPageBreak/>
        <w:t>AI Disclaimer</w:t>
      </w:r>
    </w:p>
    <w:p w14:paraId="6A743EDF" w14:textId="77777777" w:rsidR="00ED534C" w:rsidRPr="00345390" w:rsidRDefault="00ED534C" w:rsidP="00ED534C">
      <w:pPr>
        <w:ind w:firstLine="720"/>
        <w:jc w:val="both"/>
        <w:rPr>
          <w:sz w:val="16"/>
          <w:szCs w:val="16"/>
          <w:lang w:eastAsia="en-PH"/>
        </w:rPr>
      </w:pPr>
      <w:r w:rsidRPr="00345390">
        <w:rPr>
          <w:sz w:val="16"/>
          <w:szCs w:val="16"/>
          <w:lang w:eastAsia="en-PH"/>
        </w:rPr>
        <w:t xml:space="preserve">At Liveloud, we believe that every worship </w:t>
      </w:r>
      <w:r w:rsidR="00345390" w:rsidRPr="00345390">
        <w:rPr>
          <w:sz w:val="16"/>
          <w:szCs w:val="16"/>
          <w:lang w:eastAsia="en-PH"/>
        </w:rPr>
        <w:t xml:space="preserve">is God breathed. All </w:t>
      </w:r>
      <w:r w:rsidRPr="00345390">
        <w:rPr>
          <w:sz w:val="16"/>
          <w:szCs w:val="16"/>
          <w:lang w:eastAsia="en-PH"/>
        </w:rPr>
        <w:t>song</w:t>
      </w:r>
      <w:r w:rsidR="00345390" w:rsidRPr="00345390">
        <w:rPr>
          <w:sz w:val="16"/>
          <w:szCs w:val="16"/>
          <w:lang w:eastAsia="en-PH"/>
        </w:rPr>
        <w:t>s are born from</w:t>
      </w:r>
      <w:r w:rsidRPr="00345390">
        <w:rPr>
          <w:sz w:val="16"/>
          <w:szCs w:val="16"/>
          <w:lang w:eastAsia="en-PH"/>
        </w:rPr>
        <w:t xml:space="preserve"> prayer, is shaped through a personal encounter with God, and is offered in service to His Church.</w:t>
      </w:r>
    </w:p>
    <w:p w14:paraId="089CDC2A" w14:textId="77777777" w:rsidR="00ED534C" w:rsidRPr="00345390" w:rsidRDefault="00ED534C" w:rsidP="008C1423">
      <w:pPr>
        <w:ind w:firstLine="720"/>
        <w:jc w:val="both"/>
        <w:rPr>
          <w:sz w:val="16"/>
          <w:szCs w:val="16"/>
          <w:lang w:eastAsia="en-PH"/>
        </w:rPr>
      </w:pPr>
      <w:r w:rsidRPr="00345390">
        <w:rPr>
          <w:sz w:val="16"/>
          <w:szCs w:val="16"/>
          <w:lang w:eastAsia="en-PH"/>
        </w:rPr>
        <w:t>Liveloud neither advocates nor supports the use of Artificial Intelligence (AI) in the writing or composition of worship songs. We believe that the Holy Spirit continues to inspire the songs He desires His people to sing.</w:t>
      </w:r>
    </w:p>
    <w:p w14:paraId="04B6E0FF" w14:textId="77777777" w:rsidR="00ED534C" w:rsidRPr="00345390" w:rsidRDefault="00ED534C" w:rsidP="00ED534C">
      <w:pPr>
        <w:ind w:firstLine="720"/>
        <w:jc w:val="both"/>
        <w:rPr>
          <w:sz w:val="16"/>
          <w:szCs w:val="16"/>
          <w:lang w:eastAsia="en-PH"/>
        </w:rPr>
      </w:pPr>
      <w:r w:rsidRPr="00345390">
        <w:rPr>
          <w:sz w:val="16"/>
          <w:szCs w:val="16"/>
          <w:lang w:eastAsia="en-PH"/>
        </w:rPr>
        <w:t>Every submission is expected to reflect authentic personal authorship, faithful stewardship of one's gifts, and a sincere commitment to creating music rooted in prayer, Sacred Scripture, and the teachings of the Catholic Church.</w:t>
      </w:r>
    </w:p>
    <w:p w14:paraId="76E250C7" w14:textId="77777777" w:rsidR="00ED534C" w:rsidRPr="00ED534C" w:rsidRDefault="00ED534C" w:rsidP="00ED534C">
      <w:pPr>
        <w:spacing w:after="0"/>
        <w:ind w:firstLine="284"/>
        <w:jc w:val="both"/>
        <w:rPr>
          <w:color w:val="EE0000"/>
          <w:sz w:val="14"/>
          <w:szCs w:val="14"/>
          <w:lang w:eastAsia="en-PH"/>
        </w:rPr>
        <w:sectPr w:rsidR="00ED534C" w:rsidRPr="00ED534C" w:rsidSect="008C1423">
          <w:type w:val="continuous"/>
          <w:pgSz w:w="12240" w:h="15840"/>
          <w:pgMar w:top="1440" w:right="1440" w:bottom="1440" w:left="1440" w:header="708" w:footer="708" w:gutter="0"/>
          <w:cols w:space="708"/>
          <w:docGrid w:linePitch="360"/>
        </w:sectPr>
      </w:pPr>
    </w:p>
    <w:p w14:paraId="6341E0B2" w14:textId="77777777" w:rsidR="00C4477C" w:rsidRPr="00ED534C" w:rsidRDefault="00C4477C" w:rsidP="00C4477C">
      <w:pPr>
        <w:jc w:val="both"/>
        <w:rPr>
          <w:sz w:val="18"/>
          <w:szCs w:val="18"/>
          <w:lang w:eastAsia="en-PH"/>
        </w:rPr>
      </w:pPr>
    </w:p>
    <w:p w14:paraId="7155F6FC" w14:textId="77777777" w:rsidR="00C4477C" w:rsidRDefault="00C4477C">
      <w:pPr>
        <w:rPr>
          <w:sz w:val="22"/>
          <w:szCs w:val="22"/>
          <w:lang w:eastAsia="en-PH"/>
        </w:rPr>
      </w:pPr>
      <w:r>
        <w:rPr>
          <w:sz w:val="22"/>
          <w:szCs w:val="22"/>
          <w:lang w:eastAsia="en-PH"/>
        </w:rPr>
        <w:br w:type="page"/>
      </w:r>
    </w:p>
    <w:tbl>
      <w:tblPr>
        <w:tblStyle w:val="TableGrid"/>
        <w:tblW w:w="9351" w:type="dxa"/>
        <w:tblLook w:val="04A0" w:firstRow="1" w:lastRow="0" w:firstColumn="1" w:lastColumn="0" w:noHBand="0" w:noVBand="1"/>
      </w:tblPr>
      <w:tblGrid>
        <w:gridCol w:w="4675"/>
        <w:gridCol w:w="4676"/>
      </w:tblGrid>
      <w:tr w:rsidR="00C4477C" w14:paraId="0A5141C2" w14:textId="77777777" w:rsidTr="00131AEE">
        <w:trPr>
          <w:trHeight w:val="132"/>
          <w:tblHeader/>
        </w:trPr>
        <w:tc>
          <w:tcPr>
            <w:tcW w:w="4675" w:type="dxa"/>
          </w:tcPr>
          <w:p w14:paraId="09F11816" w14:textId="77777777" w:rsidR="00C4477C" w:rsidRDefault="00C4477C" w:rsidP="00C4477C">
            <w:pPr>
              <w:jc w:val="both"/>
              <w:rPr>
                <w:b/>
                <w:bCs/>
                <w:sz w:val="22"/>
                <w:szCs w:val="22"/>
                <w:lang w:eastAsia="en-PH"/>
              </w:rPr>
            </w:pPr>
            <w:permStart w:id="880572184" w:edGrp="everyone"/>
            <w:r w:rsidRPr="00095283">
              <w:rPr>
                <w:b/>
                <w:bCs/>
                <w:sz w:val="22"/>
                <w:szCs w:val="22"/>
                <w:lang w:eastAsia="en-PH"/>
              </w:rPr>
              <w:lastRenderedPageBreak/>
              <w:t>Song Title</w:t>
            </w:r>
          </w:p>
          <w:p w14:paraId="0135C542" w14:textId="77777777" w:rsidR="007D3385" w:rsidRPr="007D3385" w:rsidRDefault="007D3385" w:rsidP="007D3385">
            <w:pPr>
              <w:rPr>
                <w:lang w:eastAsia="en-PH"/>
              </w:rPr>
            </w:pPr>
            <w:r>
              <w:rPr>
                <w:lang w:eastAsia="en-PH"/>
              </w:rPr>
              <w:t>&lt;title&gt;</w:t>
            </w:r>
          </w:p>
        </w:tc>
        <w:tc>
          <w:tcPr>
            <w:tcW w:w="4675" w:type="dxa"/>
          </w:tcPr>
          <w:p w14:paraId="06DD3079" w14:textId="77777777" w:rsidR="00C4477C" w:rsidRPr="00095283" w:rsidRDefault="00C4477C" w:rsidP="00C4477C">
            <w:pPr>
              <w:jc w:val="both"/>
              <w:rPr>
                <w:b/>
                <w:bCs/>
                <w:sz w:val="22"/>
                <w:szCs w:val="22"/>
                <w:lang w:eastAsia="en-PH"/>
              </w:rPr>
            </w:pPr>
            <w:r w:rsidRPr="00095283">
              <w:rPr>
                <w:b/>
                <w:bCs/>
                <w:sz w:val="22"/>
                <w:szCs w:val="22"/>
                <w:lang w:eastAsia="en-PH"/>
              </w:rPr>
              <w:t>Songwriter (s)/ Composer(s)</w:t>
            </w:r>
          </w:p>
          <w:p w14:paraId="6E994DF9" w14:textId="77777777" w:rsidR="00095283" w:rsidRDefault="007D3385" w:rsidP="00C4477C">
            <w:pPr>
              <w:jc w:val="both"/>
              <w:rPr>
                <w:sz w:val="22"/>
                <w:szCs w:val="22"/>
                <w:lang w:eastAsia="en-PH"/>
              </w:rPr>
            </w:pPr>
            <w:r>
              <w:rPr>
                <w:sz w:val="22"/>
                <w:szCs w:val="22"/>
                <w:lang w:eastAsia="en-PH"/>
              </w:rPr>
              <w:t>&lt;name</w:t>
            </w:r>
            <w:r w:rsidR="00E31270">
              <w:rPr>
                <w:sz w:val="22"/>
                <w:szCs w:val="22"/>
                <w:lang w:eastAsia="en-PH"/>
              </w:rPr>
              <w:t>(</w:t>
            </w:r>
            <w:r>
              <w:rPr>
                <w:sz w:val="22"/>
                <w:szCs w:val="22"/>
                <w:lang w:eastAsia="en-PH"/>
              </w:rPr>
              <w:t>s</w:t>
            </w:r>
            <w:r w:rsidR="00E31270">
              <w:rPr>
                <w:sz w:val="22"/>
                <w:szCs w:val="22"/>
                <w:lang w:eastAsia="en-PH"/>
              </w:rPr>
              <w:t>)</w:t>
            </w:r>
            <w:r>
              <w:rPr>
                <w:sz w:val="22"/>
                <w:szCs w:val="22"/>
                <w:lang w:eastAsia="en-PH"/>
              </w:rPr>
              <w:t>&gt;</w:t>
            </w:r>
          </w:p>
        </w:tc>
      </w:tr>
      <w:tr w:rsidR="00C4477C" w14:paraId="5F61A134" w14:textId="77777777" w:rsidTr="00131AEE">
        <w:trPr>
          <w:trHeight w:val="10200"/>
        </w:trPr>
        <w:tc>
          <w:tcPr>
            <w:tcW w:w="4675" w:type="dxa"/>
          </w:tcPr>
          <w:p w14:paraId="6A5467BF" w14:textId="77777777" w:rsidR="00C4477C" w:rsidRPr="00095283" w:rsidRDefault="00C4477C" w:rsidP="00C4477C">
            <w:pPr>
              <w:jc w:val="both"/>
              <w:rPr>
                <w:b/>
                <w:bCs/>
                <w:sz w:val="22"/>
                <w:szCs w:val="22"/>
                <w:lang w:eastAsia="en-PH"/>
              </w:rPr>
            </w:pPr>
            <w:r w:rsidRPr="00095283">
              <w:rPr>
                <w:b/>
                <w:bCs/>
                <w:sz w:val="22"/>
                <w:szCs w:val="22"/>
                <w:lang w:eastAsia="en-PH"/>
              </w:rPr>
              <w:t>Song Lyrics</w:t>
            </w:r>
            <w:r w:rsidR="00ED534C">
              <w:rPr>
                <w:b/>
                <w:bCs/>
                <w:sz w:val="22"/>
                <w:szCs w:val="22"/>
                <w:lang w:eastAsia="en-PH"/>
              </w:rPr>
              <w:t xml:space="preserve"> and Chords</w:t>
            </w:r>
          </w:p>
          <w:p w14:paraId="431CF409" w14:textId="77777777" w:rsidR="00EB0E70" w:rsidRPr="00E1329C" w:rsidRDefault="00EB0E70" w:rsidP="00E1329C">
            <w:pPr>
              <w:rPr>
                <w:lang w:eastAsia="en-PH"/>
              </w:rPr>
            </w:pPr>
          </w:p>
          <w:p w14:paraId="48CADB74" w14:textId="77777777" w:rsidR="00EB0E70" w:rsidRPr="00EB0E70" w:rsidRDefault="00EB0E70" w:rsidP="00EB0E70">
            <w:pPr>
              <w:rPr>
                <w:lang w:eastAsia="en-PH"/>
              </w:rPr>
            </w:pPr>
          </w:p>
          <w:p w14:paraId="2951D758" w14:textId="77777777" w:rsidR="00EB0E70" w:rsidRPr="00EB0E70" w:rsidRDefault="00EB0E70" w:rsidP="00EB0E70">
            <w:pPr>
              <w:rPr>
                <w:lang w:eastAsia="en-PH"/>
              </w:rPr>
            </w:pPr>
          </w:p>
          <w:p w14:paraId="43BF1B84" w14:textId="77777777" w:rsidR="00EB0E70" w:rsidRPr="00EB0E70" w:rsidRDefault="00EB0E70" w:rsidP="00EB0E70">
            <w:pPr>
              <w:rPr>
                <w:lang w:eastAsia="en-PH"/>
              </w:rPr>
            </w:pPr>
          </w:p>
          <w:p w14:paraId="158F7AE9" w14:textId="77777777" w:rsidR="00EB0E70" w:rsidRPr="00EB0E70" w:rsidRDefault="00EB0E70" w:rsidP="00EB0E70">
            <w:pPr>
              <w:rPr>
                <w:lang w:eastAsia="en-PH"/>
              </w:rPr>
            </w:pPr>
          </w:p>
          <w:p w14:paraId="3C6AFBF6" w14:textId="77777777" w:rsidR="00EB0E70" w:rsidRPr="00EB0E70" w:rsidRDefault="00EB0E70" w:rsidP="00EB0E70">
            <w:pPr>
              <w:rPr>
                <w:lang w:eastAsia="en-PH"/>
              </w:rPr>
            </w:pPr>
          </w:p>
          <w:p w14:paraId="6F50D27F" w14:textId="77777777" w:rsidR="00EB0E70" w:rsidRPr="00EB0E70" w:rsidRDefault="00EB0E70" w:rsidP="00EB0E70">
            <w:pPr>
              <w:rPr>
                <w:lang w:eastAsia="en-PH"/>
              </w:rPr>
            </w:pPr>
          </w:p>
          <w:p w14:paraId="0AA852F1" w14:textId="77777777" w:rsidR="00EB0E70" w:rsidRDefault="00EB0E70" w:rsidP="00EB0E70">
            <w:pPr>
              <w:rPr>
                <w:lang w:eastAsia="en-PH"/>
              </w:rPr>
            </w:pPr>
          </w:p>
          <w:p w14:paraId="7682A451" w14:textId="77777777" w:rsidR="00EB0E70" w:rsidRPr="00EB0E70" w:rsidRDefault="00EB0E70" w:rsidP="00EB0E70">
            <w:pPr>
              <w:rPr>
                <w:lang w:eastAsia="en-PH"/>
              </w:rPr>
            </w:pPr>
          </w:p>
          <w:p w14:paraId="0CE69D2F" w14:textId="77777777" w:rsidR="00EB0E70" w:rsidRPr="00EB0E70" w:rsidRDefault="00EB0E70" w:rsidP="00EB0E70">
            <w:pPr>
              <w:rPr>
                <w:lang w:eastAsia="en-PH"/>
              </w:rPr>
            </w:pPr>
          </w:p>
          <w:p w14:paraId="0628BAF7" w14:textId="77777777" w:rsidR="00EB0E70" w:rsidRDefault="00EB0E70" w:rsidP="00EB0E70">
            <w:pPr>
              <w:rPr>
                <w:lang w:eastAsia="en-PH"/>
              </w:rPr>
            </w:pPr>
          </w:p>
          <w:p w14:paraId="6399539F" w14:textId="77777777" w:rsidR="00EB0E70" w:rsidRDefault="00EB0E70" w:rsidP="00EB0E70">
            <w:pPr>
              <w:rPr>
                <w:lang w:eastAsia="en-PH"/>
              </w:rPr>
            </w:pPr>
          </w:p>
          <w:p w14:paraId="0C29D5F4" w14:textId="77777777" w:rsidR="00EB0E70" w:rsidRDefault="00EB0E70" w:rsidP="00EB0E70">
            <w:pPr>
              <w:rPr>
                <w:lang w:eastAsia="en-PH"/>
              </w:rPr>
            </w:pPr>
          </w:p>
          <w:p w14:paraId="3C01A74A" w14:textId="77777777" w:rsidR="00EB0E70" w:rsidRDefault="00EB0E70" w:rsidP="00EB0E70">
            <w:pPr>
              <w:jc w:val="center"/>
              <w:rPr>
                <w:lang w:eastAsia="en-PH"/>
              </w:rPr>
            </w:pPr>
          </w:p>
          <w:p w14:paraId="267B9DD2" w14:textId="77777777" w:rsidR="00EB0E70" w:rsidRDefault="00EB0E70" w:rsidP="00EB0E70">
            <w:pPr>
              <w:jc w:val="center"/>
              <w:rPr>
                <w:lang w:eastAsia="en-PH"/>
              </w:rPr>
            </w:pPr>
          </w:p>
          <w:p w14:paraId="6F625641" w14:textId="77777777" w:rsidR="00EB0E70" w:rsidRDefault="00EB0E70" w:rsidP="00EB0E70">
            <w:pPr>
              <w:jc w:val="center"/>
              <w:rPr>
                <w:lang w:eastAsia="en-PH"/>
              </w:rPr>
            </w:pPr>
          </w:p>
          <w:p w14:paraId="2A93FB11" w14:textId="77777777" w:rsidR="00EB0E70" w:rsidRDefault="00EB0E70" w:rsidP="00EB0E70">
            <w:pPr>
              <w:jc w:val="center"/>
              <w:rPr>
                <w:lang w:eastAsia="en-PH"/>
              </w:rPr>
            </w:pPr>
          </w:p>
          <w:p w14:paraId="0A1393F8" w14:textId="77777777" w:rsidR="00EB0E70" w:rsidRDefault="00EB0E70" w:rsidP="00EB0E70">
            <w:pPr>
              <w:jc w:val="center"/>
              <w:rPr>
                <w:lang w:eastAsia="en-PH"/>
              </w:rPr>
            </w:pPr>
          </w:p>
          <w:p w14:paraId="2C204DF0" w14:textId="77777777" w:rsidR="00EB0E70" w:rsidRDefault="00EB0E70" w:rsidP="00EB0E70">
            <w:pPr>
              <w:jc w:val="center"/>
              <w:rPr>
                <w:lang w:eastAsia="en-PH"/>
              </w:rPr>
            </w:pPr>
          </w:p>
          <w:p w14:paraId="6E5AB68B" w14:textId="77777777" w:rsidR="00EB0E70" w:rsidRDefault="00EB0E70" w:rsidP="00EB0E70">
            <w:pPr>
              <w:jc w:val="center"/>
              <w:rPr>
                <w:lang w:eastAsia="en-PH"/>
              </w:rPr>
            </w:pPr>
          </w:p>
          <w:p w14:paraId="2919E1D7" w14:textId="77777777" w:rsidR="00EB0E70" w:rsidRDefault="00EB0E70" w:rsidP="00EB0E70">
            <w:pPr>
              <w:jc w:val="center"/>
              <w:rPr>
                <w:lang w:eastAsia="en-PH"/>
              </w:rPr>
            </w:pPr>
          </w:p>
          <w:p w14:paraId="60F9CBF2" w14:textId="77777777" w:rsidR="00EB0E70" w:rsidRDefault="00EB0E70" w:rsidP="00EB0E70">
            <w:pPr>
              <w:jc w:val="center"/>
              <w:rPr>
                <w:lang w:eastAsia="en-PH"/>
              </w:rPr>
            </w:pPr>
          </w:p>
          <w:p w14:paraId="6A11F0C2" w14:textId="77777777" w:rsidR="00EB0E70" w:rsidRDefault="00EB0E70" w:rsidP="00EB0E70">
            <w:pPr>
              <w:jc w:val="center"/>
              <w:rPr>
                <w:lang w:eastAsia="en-PH"/>
              </w:rPr>
            </w:pPr>
          </w:p>
          <w:p w14:paraId="4D4E2741" w14:textId="77777777" w:rsidR="00EB0E70" w:rsidRDefault="00EB0E70" w:rsidP="00EB0E70">
            <w:pPr>
              <w:jc w:val="center"/>
              <w:rPr>
                <w:lang w:eastAsia="en-PH"/>
              </w:rPr>
            </w:pPr>
          </w:p>
          <w:p w14:paraId="4A44CE37" w14:textId="77777777" w:rsidR="00EB0E70" w:rsidRDefault="00EB0E70" w:rsidP="00EB0E70">
            <w:pPr>
              <w:jc w:val="center"/>
              <w:rPr>
                <w:lang w:eastAsia="en-PH"/>
              </w:rPr>
            </w:pPr>
          </w:p>
          <w:p w14:paraId="4CA7F982" w14:textId="77777777" w:rsidR="00EB0E70" w:rsidRDefault="00EB0E70" w:rsidP="00EB0E70">
            <w:pPr>
              <w:jc w:val="center"/>
              <w:rPr>
                <w:lang w:eastAsia="en-PH"/>
              </w:rPr>
            </w:pPr>
          </w:p>
          <w:p w14:paraId="631BCEC9" w14:textId="77777777" w:rsidR="00EB0E70" w:rsidRDefault="00EB0E70" w:rsidP="00EB0E70">
            <w:pPr>
              <w:jc w:val="center"/>
              <w:rPr>
                <w:lang w:eastAsia="en-PH"/>
              </w:rPr>
            </w:pPr>
          </w:p>
          <w:p w14:paraId="3CD8D7B3" w14:textId="77777777" w:rsidR="00EB0E70" w:rsidRDefault="00EB0E70" w:rsidP="00EB0E70">
            <w:pPr>
              <w:jc w:val="center"/>
              <w:rPr>
                <w:lang w:eastAsia="en-PH"/>
              </w:rPr>
            </w:pPr>
          </w:p>
          <w:p w14:paraId="65D7D055" w14:textId="77777777" w:rsidR="00EB0E70" w:rsidRDefault="00EB0E70" w:rsidP="00EB0E70">
            <w:pPr>
              <w:jc w:val="center"/>
              <w:rPr>
                <w:lang w:eastAsia="en-PH"/>
              </w:rPr>
            </w:pPr>
          </w:p>
          <w:p w14:paraId="236032B5" w14:textId="77777777" w:rsidR="00EB0E70" w:rsidRDefault="00EB0E70" w:rsidP="00EB0E70">
            <w:pPr>
              <w:jc w:val="center"/>
              <w:rPr>
                <w:lang w:eastAsia="en-PH"/>
              </w:rPr>
            </w:pPr>
          </w:p>
          <w:p w14:paraId="3C861DD3" w14:textId="77777777" w:rsidR="00EB0E70" w:rsidRDefault="00EB0E70" w:rsidP="00EB0E70">
            <w:pPr>
              <w:jc w:val="center"/>
              <w:rPr>
                <w:lang w:eastAsia="en-PH"/>
              </w:rPr>
            </w:pPr>
          </w:p>
          <w:p w14:paraId="0032F9DA" w14:textId="77777777" w:rsidR="00EB0E70" w:rsidRDefault="00EB0E70" w:rsidP="00095283">
            <w:pPr>
              <w:rPr>
                <w:lang w:eastAsia="en-PH"/>
              </w:rPr>
            </w:pPr>
          </w:p>
          <w:p w14:paraId="3EA7DDA3" w14:textId="77777777" w:rsidR="00EB0E70" w:rsidRDefault="00EB0E70" w:rsidP="00EB0E70">
            <w:pPr>
              <w:jc w:val="center"/>
              <w:rPr>
                <w:lang w:eastAsia="en-PH"/>
              </w:rPr>
            </w:pPr>
          </w:p>
          <w:p w14:paraId="48EE8DF5" w14:textId="77777777" w:rsidR="00EB0E70" w:rsidRPr="00EB0E70" w:rsidRDefault="00EB0E70" w:rsidP="00EB0E70">
            <w:pPr>
              <w:jc w:val="center"/>
              <w:rPr>
                <w:lang w:eastAsia="en-PH"/>
              </w:rPr>
            </w:pPr>
          </w:p>
        </w:tc>
        <w:tc>
          <w:tcPr>
            <w:tcW w:w="4675" w:type="dxa"/>
          </w:tcPr>
          <w:p w14:paraId="02C8CCC5" w14:textId="77777777" w:rsidR="00C4477C" w:rsidRPr="00095283" w:rsidRDefault="00C4477C" w:rsidP="00C4477C">
            <w:pPr>
              <w:jc w:val="both"/>
              <w:rPr>
                <w:b/>
                <w:bCs/>
                <w:sz w:val="22"/>
                <w:szCs w:val="22"/>
                <w:lang w:eastAsia="en-PH"/>
              </w:rPr>
            </w:pPr>
            <w:r w:rsidRPr="00095283">
              <w:rPr>
                <w:b/>
                <w:bCs/>
                <w:sz w:val="22"/>
                <w:szCs w:val="22"/>
                <w:lang w:eastAsia="en-PH"/>
              </w:rPr>
              <w:t>Song Explanation</w:t>
            </w:r>
            <w:r w:rsidR="007B43B0">
              <w:rPr>
                <w:b/>
                <w:bCs/>
                <w:sz w:val="22"/>
                <w:szCs w:val="22"/>
                <w:lang w:eastAsia="en-PH"/>
              </w:rPr>
              <w:t xml:space="preserve"> per Section (Remarks)</w:t>
            </w:r>
          </w:p>
          <w:p w14:paraId="6C645018" w14:textId="77777777" w:rsidR="00EB0E70" w:rsidRPr="00E1329C" w:rsidRDefault="00EB0E70" w:rsidP="00E1329C">
            <w:pPr>
              <w:rPr>
                <w:lang w:eastAsia="en-PH"/>
              </w:rPr>
            </w:pPr>
          </w:p>
        </w:tc>
      </w:tr>
      <w:tr w:rsidR="00131AEE" w14:paraId="229509A7" w14:textId="77777777" w:rsidTr="00131AEE">
        <w:trPr>
          <w:trHeight w:val="8921"/>
        </w:trPr>
        <w:tc>
          <w:tcPr>
            <w:tcW w:w="9351" w:type="dxa"/>
            <w:gridSpan w:val="2"/>
            <w:vMerge w:val="restart"/>
          </w:tcPr>
          <w:p w14:paraId="3F723BCE" w14:textId="77777777" w:rsidR="00131AEE" w:rsidRPr="007E0630" w:rsidRDefault="00131AEE" w:rsidP="00C4477C">
            <w:pPr>
              <w:jc w:val="both"/>
              <w:rPr>
                <w:b/>
                <w:bCs/>
                <w:sz w:val="22"/>
                <w:szCs w:val="22"/>
                <w:lang w:eastAsia="en-PH"/>
              </w:rPr>
            </w:pPr>
            <w:r w:rsidRPr="007E0630">
              <w:rPr>
                <w:b/>
                <w:bCs/>
                <w:sz w:val="22"/>
                <w:szCs w:val="22"/>
                <w:lang w:eastAsia="en-PH"/>
              </w:rPr>
              <w:lastRenderedPageBreak/>
              <w:t>Story Behind</w:t>
            </w:r>
          </w:p>
          <w:p w14:paraId="1C6D279A" w14:textId="77777777" w:rsidR="00131AEE" w:rsidRPr="00E1329C" w:rsidRDefault="00131AEE" w:rsidP="00E1329C">
            <w:pPr>
              <w:rPr>
                <w:lang w:eastAsia="en-PH"/>
              </w:rPr>
            </w:pPr>
          </w:p>
        </w:tc>
      </w:tr>
      <w:tr w:rsidR="00131AEE" w14:paraId="7798D9C6" w14:textId="77777777" w:rsidTr="00131AEE">
        <w:trPr>
          <w:trHeight w:val="269"/>
        </w:trPr>
        <w:tc>
          <w:tcPr>
            <w:tcW w:w="9351" w:type="dxa"/>
            <w:gridSpan w:val="2"/>
            <w:vMerge/>
          </w:tcPr>
          <w:p w14:paraId="4AA002D1" w14:textId="77777777" w:rsidR="00131AEE" w:rsidRDefault="00131AEE" w:rsidP="00C4477C">
            <w:pPr>
              <w:jc w:val="both"/>
              <w:rPr>
                <w:sz w:val="22"/>
                <w:szCs w:val="22"/>
                <w:lang w:eastAsia="en-PH"/>
              </w:rPr>
            </w:pPr>
          </w:p>
        </w:tc>
      </w:tr>
      <w:tr w:rsidR="00131AEE" w14:paraId="73BC7968" w14:textId="77777777" w:rsidTr="00131AEE">
        <w:trPr>
          <w:trHeight w:val="269"/>
        </w:trPr>
        <w:tc>
          <w:tcPr>
            <w:tcW w:w="9351" w:type="dxa"/>
            <w:gridSpan w:val="2"/>
            <w:vMerge/>
          </w:tcPr>
          <w:p w14:paraId="3DE77691" w14:textId="77777777" w:rsidR="00131AEE" w:rsidRDefault="00131AEE" w:rsidP="00C4477C">
            <w:pPr>
              <w:jc w:val="both"/>
              <w:rPr>
                <w:sz w:val="22"/>
                <w:szCs w:val="22"/>
                <w:lang w:eastAsia="en-PH"/>
              </w:rPr>
            </w:pPr>
          </w:p>
        </w:tc>
      </w:tr>
      <w:tr w:rsidR="00131AEE" w14:paraId="7B1FF89A" w14:textId="77777777" w:rsidTr="00131AEE">
        <w:trPr>
          <w:trHeight w:val="269"/>
        </w:trPr>
        <w:tc>
          <w:tcPr>
            <w:tcW w:w="9351" w:type="dxa"/>
            <w:gridSpan w:val="2"/>
            <w:vMerge/>
          </w:tcPr>
          <w:p w14:paraId="208A77BB" w14:textId="77777777" w:rsidR="00131AEE" w:rsidRDefault="00131AEE" w:rsidP="00C4477C">
            <w:pPr>
              <w:jc w:val="both"/>
              <w:rPr>
                <w:sz w:val="22"/>
                <w:szCs w:val="22"/>
                <w:lang w:eastAsia="en-PH"/>
              </w:rPr>
            </w:pPr>
          </w:p>
        </w:tc>
      </w:tr>
      <w:tr w:rsidR="00131AEE" w14:paraId="201B2258" w14:textId="77777777" w:rsidTr="00131AEE">
        <w:trPr>
          <w:trHeight w:val="269"/>
        </w:trPr>
        <w:tc>
          <w:tcPr>
            <w:tcW w:w="9351" w:type="dxa"/>
            <w:gridSpan w:val="2"/>
            <w:vMerge/>
          </w:tcPr>
          <w:p w14:paraId="14912A94" w14:textId="77777777" w:rsidR="00131AEE" w:rsidRDefault="00131AEE" w:rsidP="00C4477C">
            <w:pPr>
              <w:jc w:val="both"/>
              <w:rPr>
                <w:sz w:val="22"/>
                <w:szCs w:val="22"/>
                <w:lang w:eastAsia="en-PH"/>
              </w:rPr>
            </w:pPr>
          </w:p>
        </w:tc>
      </w:tr>
      <w:tr w:rsidR="00131AEE" w14:paraId="6A1D07DD" w14:textId="77777777" w:rsidTr="00131AEE">
        <w:trPr>
          <w:trHeight w:val="269"/>
        </w:trPr>
        <w:tc>
          <w:tcPr>
            <w:tcW w:w="9351" w:type="dxa"/>
            <w:gridSpan w:val="2"/>
            <w:vMerge/>
          </w:tcPr>
          <w:p w14:paraId="4C0154BF" w14:textId="77777777" w:rsidR="00131AEE" w:rsidRDefault="00131AEE" w:rsidP="00C4477C">
            <w:pPr>
              <w:jc w:val="both"/>
              <w:rPr>
                <w:sz w:val="22"/>
                <w:szCs w:val="22"/>
                <w:lang w:eastAsia="en-PH"/>
              </w:rPr>
            </w:pPr>
          </w:p>
        </w:tc>
      </w:tr>
      <w:tr w:rsidR="00131AEE" w14:paraId="48DFEDE3" w14:textId="77777777" w:rsidTr="00131AEE">
        <w:trPr>
          <w:trHeight w:val="269"/>
        </w:trPr>
        <w:tc>
          <w:tcPr>
            <w:tcW w:w="9351" w:type="dxa"/>
            <w:gridSpan w:val="2"/>
            <w:vMerge/>
          </w:tcPr>
          <w:p w14:paraId="76C39960" w14:textId="77777777" w:rsidR="00131AEE" w:rsidRDefault="00131AEE" w:rsidP="00C4477C">
            <w:pPr>
              <w:jc w:val="both"/>
              <w:rPr>
                <w:sz w:val="22"/>
                <w:szCs w:val="22"/>
                <w:lang w:eastAsia="en-PH"/>
              </w:rPr>
            </w:pPr>
          </w:p>
        </w:tc>
      </w:tr>
      <w:tr w:rsidR="00131AEE" w14:paraId="4D5BB751" w14:textId="77777777" w:rsidTr="00131AEE">
        <w:trPr>
          <w:trHeight w:val="269"/>
        </w:trPr>
        <w:tc>
          <w:tcPr>
            <w:tcW w:w="9351" w:type="dxa"/>
            <w:gridSpan w:val="2"/>
            <w:vMerge/>
          </w:tcPr>
          <w:p w14:paraId="51B5FA9A" w14:textId="77777777" w:rsidR="00131AEE" w:rsidRDefault="00131AEE" w:rsidP="00095283">
            <w:pPr>
              <w:jc w:val="both"/>
              <w:rPr>
                <w:sz w:val="22"/>
                <w:szCs w:val="22"/>
                <w:lang w:eastAsia="en-PH"/>
              </w:rPr>
            </w:pPr>
          </w:p>
        </w:tc>
      </w:tr>
      <w:permEnd w:id="880572184"/>
    </w:tbl>
    <w:p w14:paraId="5294824E" w14:textId="77777777" w:rsidR="00C4477C" w:rsidRDefault="00C4477C" w:rsidP="00C4477C">
      <w:pPr>
        <w:jc w:val="both"/>
        <w:rPr>
          <w:sz w:val="22"/>
          <w:szCs w:val="22"/>
          <w:lang w:eastAsia="en-PH"/>
        </w:rPr>
      </w:pPr>
    </w:p>
    <w:p w14:paraId="2657C90C" w14:textId="77777777" w:rsidR="00095283" w:rsidRPr="00095283" w:rsidRDefault="00095283" w:rsidP="00095283">
      <w:pPr>
        <w:rPr>
          <w:sz w:val="22"/>
          <w:szCs w:val="22"/>
          <w:lang w:eastAsia="en-PH"/>
        </w:rPr>
        <w:sectPr w:rsidR="00095283" w:rsidRPr="00095283" w:rsidSect="00C4477C">
          <w:type w:val="continuous"/>
          <w:pgSz w:w="12240" w:h="15840"/>
          <w:pgMar w:top="1440" w:right="1440" w:bottom="1440" w:left="1440" w:header="708" w:footer="708" w:gutter="0"/>
          <w:cols w:space="708"/>
          <w:docGrid w:linePitch="360"/>
        </w:sectPr>
      </w:pPr>
    </w:p>
    <w:p w14:paraId="10C89B9E" w14:textId="77777777" w:rsidR="00095283" w:rsidRDefault="00095283" w:rsidP="00C4477C">
      <w:pPr>
        <w:jc w:val="both"/>
        <w:rPr>
          <w:b/>
          <w:bCs/>
          <w:sz w:val="22"/>
          <w:szCs w:val="22"/>
          <w:lang w:eastAsia="en-PH"/>
        </w:rPr>
      </w:pPr>
    </w:p>
    <w:p w14:paraId="7B06B018" w14:textId="77777777" w:rsidR="007E0630" w:rsidRDefault="007E0630" w:rsidP="00C4477C">
      <w:pPr>
        <w:jc w:val="both"/>
        <w:rPr>
          <w:b/>
          <w:bCs/>
          <w:sz w:val="22"/>
          <w:szCs w:val="22"/>
          <w:lang w:eastAsia="en-PH"/>
        </w:rPr>
      </w:pPr>
    </w:p>
    <w:p w14:paraId="5F81C0AF" w14:textId="77777777" w:rsidR="007062BA" w:rsidRPr="007062BA" w:rsidRDefault="00131AEE" w:rsidP="007062BA">
      <w:pPr>
        <w:rPr>
          <w:sz w:val="22"/>
          <w:szCs w:val="22"/>
          <w:lang w:eastAsia="en-PH"/>
        </w:rPr>
      </w:pPr>
      <w:r>
        <w:rPr>
          <w:sz w:val="22"/>
          <w:szCs w:val="22"/>
          <w:lang w:eastAsia="en-PH"/>
        </w:rPr>
        <w:br w:type="page"/>
      </w:r>
      <w:r w:rsidR="007062BA" w:rsidRPr="007062BA">
        <w:rPr>
          <w:sz w:val="22"/>
          <w:szCs w:val="22"/>
          <w:lang w:eastAsia="en-PH"/>
        </w:rPr>
        <w:lastRenderedPageBreak/>
        <w:t>Declaration and Acknowledgement</w:t>
      </w:r>
    </w:p>
    <w:p w14:paraId="0FC9F582" w14:textId="77777777" w:rsidR="007062BA" w:rsidRPr="007062BA" w:rsidRDefault="007062BA" w:rsidP="007062BA">
      <w:pPr>
        <w:jc w:val="both"/>
        <w:rPr>
          <w:sz w:val="22"/>
          <w:szCs w:val="22"/>
          <w:lang w:eastAsia="en-PH"/>
        </w:rPr>
      </w:pPr>
      <w:r w:rsidRPr="007062BA">
        <w:rPr>
          <w:sz w:val="22"/>
          <w:szCs w:val="22"/>
          <w:lang w:eastAsia="en-PH"/>
        </w:rPr>
        <w:t>By submitting this Song Submission Form, I hereby represent, warrant, acknowledge, and agree that:</w:t>
      </w:r>
    </w:p>
    <w:p w14:paraId="51DC4056" w14:textId="77777777" w:rsidR="007062BA" w:rsidRPr="007062BA" w:rsidRDefault="007062BA" w:rsidP="007062BA">
      <w:pPr>
        <w:pStyle w:val="ListParagraph"/>
        <w:numPr>
          <w:ilvl w:val="0"/>
          <w:numId w:val="13"/>
        </w:numPr>
        <w:jc w:val="both"/>
        <w:rPr>
          <w:sz w:val="22"/>
          <w:szCs w:val="22"/>
          <w:lang w:eastAsia="en-PH"/>
        </w:rPr>
      </w:pPr>
      <w:r w:rsidRPr="007062BA">
        <w:rPr>
          <w:sz w:val="22"/>
          <w:szCs w:val="22"/>
          <w:lang w:eastAsia="en-PH"/>
        </w:rPr>
        <w:t>The song, including its lyrics, melody, musical arrangement, and all submitted materials, is my original work or has been submitted with the knowledge and consent of all co-composers and contributors.</w:t>
      </w:r>
    </w:p>
    <w:p w14:paraId="099D015B" w14:textId="77777777" w:rsidR="007062BA" w:rsidRPr="007062BA" w:rsidRDefault="007062BA" w:rsidP="007062BA">
      <w:pPr>
        <w:pStyle w:val="ListParagraph"/>
        <w:numPr>
          <w:ilvl w:val="0"/>
          <w:numId w:val="13"/>
        </w:numPr>
        <w:jc w:val="both"/>
        <w:rPr>
          <w:sz w:val="22"/>
          <w:szCs w:val="22"/>
          <w:lang w:eastAsia="en-PH"/>
        </w:rPr>
      </w:pPr>
      <w:r w:rsidRPr="007062BA">
        <w:rPr>
          <w:sz w:val="22"/>
          <w:szCs w:val="22"/>
          <w:lang w:eastAsia="en-PH"/>
        </w:rPr>
        <w:t>All information provided in this Song Submission Form is true, complete, and accurate to the best of my knowledge.</w:t>
      </w:r>
    </w:p>
    <w:p w14:paraId="6749B8ED" w14:textId="77777777" w:rsidR="007062BA" w:rsidRPr="007062BA" w:rsidRDefault="007062BA" w:rsidP="007062BA">
      <w:pPr>
        <w:pStyle w:val="ListParagraph"/>
        <w:numPr>
          <w:ilvl w:val="0"/>
          <w:numId w:val="13"/>
        </w:numPr>
        <w:jc w:val="both"/>
        <w:rPr>
          <w:sz w:val="22"/>
          <w:szCs w:val="22"/>
          <w:lang w:eastAsia="en-PH"/>
        </w:rPr>
      </w:pPr>
      <w:r w:rsidRPr="007062BA">
        <w:rPr>
          <w:sz w:val="22"/>
          <w:szCs w:val="22"/>
          <w:lang w:eastAsia="en-PH"/>
        </w:rPr>
        <w:t>To the best of my knowledge and belief, the biblical and theological content of this song is faithful to the teachings of the Catholic Church.</w:t>
      </w:r>
    </w:p>
    <w:p w14:paraId="12485722" w14:textId="77777777" w:rsidR="007062BA" w:rsidRPr="007062BA" w:rsidRDefault="007062BA" w:rsidP="007062BA">
      <w:pPr>
        <w:pStyle w:val="ListParagraph"/>
        <w:numPr>
          <w:ilvl w:val="0"/>
          <w:numId w:val="13"/>
        </w:numPr>
        <w:jc w:val="both"/>
        <w:rPr>
          <w:sz w:val="22"/>
          <w:szCs w:val="22"/>
          <w:lang w:eastAsia="en-PH"/>
        </w:rPr>
      </w:pPr>
      <w:r w:rsidRPr="007062BA">
        <w:rPr>
          <w:sz w:val="22"/>
          <w:szCs w:val="22"/>
          <w:lang w:eastAsia="en-PH"/>
        </w:rPr>
        <w:t>I understand that submission of this song does not guarantee its approval, recording, production, publication, or release by Liveloud.</w:t>
      </w:r>
    </w:p>
    <w:p w14:paraId="7C437091" w14:textId="77777777" w:rsidR="007062BA" w:rsidRPr="007062BA" w:rsidRDefault="007062BA" w:rsidP="007062BA">
      <w:pPr>
        <w:pStyle w:val="ListParagraph"/>
        <w:numPr>
          <w:ilvl w:val="0"/>
          <w:numId w:val="13"/>
        </w:numPr>
        <w:jc w:val="both"/>
        <w:rPr>
          <w:sz w:val="22"/>
          <w:szCs w:val="22"/>
          <w:lang w:eastAsia="en-PH"/>
        </w:rPr>
      </w:pPr>
      <w:r w:rsidRPr="007062BA">
        <w:rPr>
          <w:sz w:val="22"/>
          <w:szCs w:val="22"/>
          <w:lang w:eastAsia="en-PH"/>
        </w:rPr>
        <w:t>I acknowledge that the Liveloud Song Screening Team has the authority to review, evaluate, discuss, and recommend revisions to submitted works as part of the song discernment and screening process.</w:t>
      </w:r>
    </w:p>
    <w:p w14:paraId="424253E0" w14:textId="77777777" w:rsidR="007062BA" w:rsidRPr="007062BA" w:rsidRDefault="007062BA" w:rsidP="007062BA">
      <w:pPr>
        <w:pStyle w:val="ListParagraph"/>
        <w:numPr>
          <w:ilvl w:val="0"/>
          <w:numId w:val="13"/>
        </w:numPr>
        <w:jc w:val="both"/>
        <w:rPr>
          <w:sz w:val="22"/>
          <w:szCs w:val="22"/>
          <w:lang w:eastAsia="en-PH"/>
        </w:rPr>
      </w:pPr>
      <w:r w:rsidRPr="007062BA">
        <w:rPr>
          <w:sz w:val="22"/>
          <w:szCs w:val="22"/>
          <w:lang w:eastAsia="en-PH"/>
        </w:rPr>
        <w:t>I understand that, upon official approval of my song by the Liveloud Song Screening Team and its selection for recording, production, publication, and release under CFC Communications Supply Services Corp. (CFC CSSC), Couples for Christ Global Mission Foundation, Inc. (CFC GMFI) shall become a co-owner of the song’s intellectual property rights. I further agree to execute the required Intellectual Property Assignment, Licensing, and Publishing Agreement that will govern the ownership, administration, use, and distribution of the work.</w:t>
      </w:r>
    </w:p>
    <w:p w14:paraId="2942D26C" w14:textId="0598931E" w:rsidR="00095283" w:rsidRDefault="00095283" w:rsidP="007062BA">
      <w:pPr>
        <w:rPr>
          <w:sz w:val="22"/>
          <w:szCs w:val="22"/>
          <w:lang w:eastAsia="en-PH"/>
        </w:rPr>
      </w:pPr>
    </w:p>
    <w:p w14:paraId="038F4BE2" w14:textId="77777777" w:rsidR="00C4477C" w:rsidRPr="00C4477C" w:rsidRDefault="00C4477C" w:rsidP="00C4477C">
      <w:pPr>
        <w:jc w:val="both"/>
        <w:rPr>
          <w:sz w:val="22"/>
          <w:szCs w:val="22"/>
          <w:lang w:eastAsia="en-PH"/>
        </w:rPr>
      </w:pPr>
      <w:permStart w:id="188115578" w:edGrp="everyone"/>
      <w:r w:rsidRPr="00C4477C">
        <w:rPr>
          <w:sz w:val="22"/>
          <w:szCs w:val="22"/>
          <w:lang w:eastAsia="en-PH"/>
        </w:rPr>
        <w:t>By signing below, I affirm that this submission complies with the above statement.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4252"/>
        <w:gridCol w:w="284"/>
        <w:gridCol w:w="1281"/>
        <w:gridCol w:w="2971"/>
        <w:gridCol w:w="283"/>
      </w:tblGrid>
      <w:tr w:rsidR="007E0630" w14:paraId="4FABCE8F" w14:textId="77777777" w:rsidTr="000008DE">
        <w:tc>
          <w:tcPr>
            <w:tcW w:w="279" w:type="dxa"/>
          </w:tcPr>
          <w:p w14:paraId="2B5EDDFE" w14:textId="77777777" w:rsidR="007E0630" w:rsidRDefault="007E0630" w:rsidP="00C4477C">
            <w:pPr>
              <w:jc w:val="both"/>
              <w:rPr>
                <w:sz w:val="22"/>
                <w:szCs w:val="22"/>
              </w:rPr>
            </w:pPr>
          </w:p>
        </w:tc>
        <w:tc>
          <w:tcPr>
            <w:tcW w:w="4252" w:type="dxa"/>
            <w:tcBorders>
              <w:bottom w:val="single" w:sz="4" w:space="0" w:color="auto"/>
            </w:tcBorders>
          </w:tcPr>
          <w:p w14:paraId="71771849" w14:textId="0BB5D993" w:rsidR="007E0630" w:rsidRDefault="007E0630" w:rsidP="00C4477C">
            <w:pPr>
              <w:jc w:val="both"/>
              <w:rPr>
                <w:sz w:val="22"/>
                <w:szCs w:val="22"/>
              </w:rPr>
            </w:pPr>
          </w:p>
        </w:tc>
        <w:tc>
          <w:tcPr>
            <w:tcW w:w="284" w:type="dxa"/>
          </w:tcPr>
          <w:p w14:paraId="00EB9F83" w14:textId="77777777" w:rsidR="007E0630" w:rsidRDefault="007E0630" w:rsidP="00C4477C">
            <w:pPr>
              <w:jc w:val="both"/>
              <w:rPr>
                <w:sz w:val="22"/>
                <w:szCs w:val="22"/>
              </w:rPr>
            </w:pPr>
          </w:p>
        </w:tc>
        <w:tc>
          <w:tcPr>
            <w:tcW w:w="1281" w:type="dxa"/>
            <w:vAlign w:val="center"/>
          </w:tcPr>
          <w:p w14:paraId="6A5302C9" w14:textId="77777777" w:rsidR="007E0630" w:rsidRPr="007E0630" w:rsidRDefault="007E0630" w:rsidP="007E0630">
            <w:pPr>
              <w:jc w:val="right"/>
              <w:rPr>
                <w:b/>
                <w:bCs/>
                <w:sz w:val="22"/>
                <w:szCs w:val="22"/>
              </w:rPr>
            </w:pPr>
            <w:r w:rsidRPr="007E0630">
              <w:rPr>
                <w:b/>
                <w:bCs/>
                <w:sz w:val="22"/>
                <w:szCs w:val="22"/>
              </w:rPr>
              <w:t>Date</w:t>
            </w:r>
          </w:p>
        </w:tc>
        <w:tc>
          <w:tcPr>
            <w:tcW w:w="2971" w:type="dxa"/>
            <w:tcBorders>
              <w:bottom w:val="single" w:sz="4" w:space="0" w:color="auto"/>
            </w:tcBorders>
          </w:tcPr>
          <w:p w14:paraId="0D9EBA95" w14:textId="77777777" w:rsidR="007E0630" w:rsidRDefault="007E0630" w:rsidP="00C4477C">
            <w:pPr>
              <w:jc w:val="both"/>
              <w:rPr>
                <w:sz w:val="22"/>
                <w:szCs w:val="22"/>
              </w:rPr>
            </w:pPr>
          </w:p>
        </w:tc>
        <w:tc>
          <w:tcPr>
            <w:tcW w:w="283" w:type="dxa"/>
          </w:tcPr>
          <w:p w14:paraId="1D6891BD" w14:textId="77777777" w:rsidR="007E0630" w:rsidRDefault="007E0630" w:rsidP="00C4477C">
            <w:pPr>
              <w:jc w:val="both"/>
              <w:rPr>
                <w:sz w:val="22"/>
                <w:szCs w:val="22"/>
              </w:rPr>
            </w:pPr>
          </w:p>
        </w:tc>
      </w:tr>
      <w:tr w:rsidR="00ED534C" w14:paraId="5C36E622" w14:textId="77777777" w:rsidTr="000008DE">
        <w:tc>
          <w:tcPr>
            <w:tcW w:w="279" w:type="dxa"/>
          </w:tcPr>
          <w:p w14:paraId="0D20280F" w14:textId="77777777" w:rsidR="00ED534C" w:rsidRDefault="00ED534C" w:rsidP="007E0630">
            <w:pPr>
              <w:jc w:val="both"/>
              <w:rPr>
                <w:sz w:val="22"/>
                <w:szCs w:val="22"/>
              </w:rPr>
            </w:pPr>
          </w:p>
        </w:tc>
        <w:tc>
          <w:tcPr>
            <w:tcW w:w="4252" w:type="dxa"/>
            <w:tcBorders>
              <w:top w:val="single" w:sz="4" w:space="0" w:color="auto"/>
            </w:tcBorders>
          </w:tcPr>
          <w:p w14:paraId="25AD6E57" w14:textId="77777777" w:rsidR="00ED534C" w:rsidRPr="007E0630" w:rsidRDefault="00ED534C" w:rsidP="007E0630">
            <w:pPr>
              <w:jc w:val="center"/>
              <w:rPr>
                <w:b/>
                <w:bCs/>
                <w:sz w:val="22"/>
                <w:szCs w:val="22"/>
              </w:rPr>
            </w:pPr>
            <w:r w:rsidRPr="007E0630">
              <w:rPr>
                <w:b/>
                <w:bCs/>
                <w:sz w:val="22"/>
                <w:szCs w:val="22"/>
              </w:rPr>
              <w:t>Printed Name and Signature</w:t>
            </w:r>
          </w:p>
        </w:tc>
        <w:tc>
          <w:tcPr>
            <w:tcW w:w="284" w:type="dxa"/>
          </w:tcPr>
          <w:p w14:paraId="096EBD80" w14:textId="77777777" w:rsidR="00ED534C" w:rsidRDefault="00ED534C" w:rsidP="007E0630">
            <w:pPr>
              <w:jc w:val="both"/>
              <w:rPr>
                <w:sz w:val="22"/>
                <w:szCs w:val="22"/>
              </w:rPr>
            </w:pPr>
          </w:p>
        </w:tc>
        <w:tc>
          <w:tcPr>
            <w:tcW w:w="1281" w:type="dxa"/>
            <w:vAlign w:val="center"/>
          </w:tcPr>
          <w:p w14:paraId="78688C52" w14:textId="77777777" w:rsidR="00ED534C" w:rsidRPr="007E0630" w:rsidRDefault="00ED534C" w:rsidP="007E0630">
            <w:pPr>
              <w:jc w:val="right"/>
              <w:rPr>
                <w:b/>
                <w:bCs/>
                <w:sz w:val="22"/>
                <w:szCs w:val="22"/>
              </w:rPr>
            </w:pPr>
            <w:r w:rsidRPr="000008DE">
              <w:rPr>
                <w:b/>
                <w:bCs/>
                <w:sz w:val="16"/>
                <w:szCs w:val="16"/>
              </w:rPr>
              <w:t>Email Address</w:t>
            </w:r>
          </w:p>
        </w:tc>
        <w:tc>
          <w:tcPr>
            <w:tcW w:w="2971" w:type="dxa"/>
            <w:tcBorders>
              <w:top w:val="single" w:sz="4" w:space="0" w:color="auto"/>
              <w:bottom w:val="single" w:sz="4" w:space="0" w:color="auto"/>
            </w:tcBorders>
          </w:tcPr>
          <w:p w14:paraId="5DDC282A" w14:textId="77777777" w:rsidR="00ED534C" w:rsidRDefault="00ED534C" w:rsidP="007E0630">
            <w:pPr>
              <w:jc w:val="both"/>
              <w:rPr>
                <w:sz w:val="22"/>
                <w:szCs w:val="22"/>
              </w:rPr>
            </w:pPr>
          </w:p>
        </w:tc>
        <w:tc>
          <w:tcPr>
            <w:tcW w:w="283" w:type="dxa"/>
          </w:tcPr>
          <w:p w14:paraId="61FDAF31" w14:textId="77777777" w:rsidR="00ED534C" w:rsidRDefault="00ED534C" w:rsidP="007E0630">
            <w:pPr>
              <w:jc w:val="both"/>
              <w:rPr>
                <w:sz w:val="22"/>
                <w:szCs w:val="22"/>
              </w:rPr>
            </w:pPr>
          </w:p>
        </w:tc>
      </w:tr>
      <w:tr w:rsidR="00ED534C" w14:paraId="5408AF44" w14:textId="77777777" w:rsidTr="000008DE">
        <w:tc>
          <w:tcPr>
            <w:tcW w:w="279" w:type="dxa"/>
          </w:tcPr>
          <w:p w14:paraId="41277F71" w14:textId="77777777" w:rsidR="00ED534C" w:rsidRDefault="00ED534C" w:rsidP="007E0630">
            <w:pPr>
              <w:jc w:val="both"/>
              <w:rPr>
                <w:sz w:val="22"/>
                <w:szCs w:val="22"/>
              </w:rPr>
            </w:pPr>
          </w:p>
        </w:tc>
        <w:tc>
          <w:tcPr>
            <w:tcW w:w="4252" w:type="dxa"/>
          </w:tcPr>
          <w:p w14:paraId="2350EAC5" w14:textId="77777777" w:rsidR="00ED534C" w:rsidRPr="007E0630" w:rsidRDefault="00ED534C" w:rsidP="007E0630">
            <w:pPr>
              <w:jc w:val="center"/>
              <w:rPr>
                <w:b/>
                <w:bCs/>
                <w:sz w:val="22"/>
                <w:szCs w:val="22"/>
              </w:rPr>
            </w:pPr>
          </w:p>
        </w:tc>
        <w:tc>
          <w:tcPr>
            <w:tcW w:w="284" w:type="dxa"/>
          </w:tcPr>
          <w:p w14:paraId="724B3D70" w14:textId="77777777" w:rsidR="00ED534C" w:rsidRDefault="00ED534C" w:rsidP="007E0630">
            <w:pPr>
              <w:jc w:val="both"/>
              <w:rPr>
                <w:sz w:val="22"/>
                <w:szCs w:val="22"/>
              </w:rPr>
            </w:pPr>
          </w:p>
        </w:tc>
        <w:tc>
          <w:tcPr>
            <w:tcW w:w="1281" w:type="dxa"/>
            <w:vAlign w:val="center"/>
          </w:tcPr>
          <w:p w14:paraId="4B80E287" w14:textId="77777777" w:rsidR="00ED534C" w:rsidRPr="000008DE" w:rsidRDefault="00ED534C" w:rsidP="007E0630">
            <w:pPr>
              <w:jc w:val="right"/>
              <w:rPr>
                <w:b/>
                <w:bCs/>
                <w:sz w:val="16"/>
                <w:szCs w:val="16"/>
              </w:rPr>
            </w:pPr>
            <w:r w:rsidRPr="000008DE">
              <w:rPr>
                <w:b/>
                <w:bCs/>
                <w:sz w:val="14"/>
                <w:szCs w:val="14"/>
              </w:rPr>
              <w:t>Phone Number</w:t>
            </w:r>
          </w:p>
        </w:tc>
        <w:tc>
          <w:tcPr>
            <w:tcW w:w="2971" w:type="dxa"/>
            <w:tcBorders>
              <w:top w:val="single" w:sz="4" w:space="0" w:color="auto"/>
              <w:bottom w:val="single" w:sz="4" w:space="0" w:color="auto"/>
            </w:tcBorders>
          </w:tcPr>
          <w:p w14:paraId="2A7F442A" w14:textId="77777777" w:rsidR="00ED534C" w:rsidRDefault="00ED534C" w:rsidP="007E0630">
            <w:pPr>
              <w:jc w:val="both"/>
              <w:rPr>
                <w:sz w:val="22"/>
                <w:szCs w:val="22"/>
              </w:rPr>
            </w:pPr>
          </w:p>
        </w:tc>
        <w:tc>
          <w:tcPr>
            <w:tcW w:w="283" w:type="dxa"/>
          </w:tcPr>
          <w:p w14:paraId="6F66C10B" w14:textId="77777777" w:rsidR="00ED534C" w:rsidRDefault="00ED534C" w:rsidP="007E0630">
            <w:pPr>
              <w:jc w:val="both"/>
              <w:rPr>
                <w:sz w:val="22"/>
                <w:szCs w:val="22"/>
              </w:rPr>
            </w:pPr>
          </w:p>
        </w:tc>
      </w:tr>
      <w:permEnd w:id="188115578"/>
    </w:tbl>
    <w:p w14:paraId="6C38AFAC" w14:textId="77777777" w:rsidR="00D2309A" w:rsidRPr="00C4477C" w:rsidRDefault="00D2309A" w:rsidP="00C4477C">
      <w:pPr>
        <w:jc w:val="both"/>
        <w:rPr>
          <w:sz w:val="22"/>
          <w:szCs w:val="22"/>
        </w:rPr>
      </w:pPr>
    </w:p>
    <w:sectPr w:rsidR="00D2309A" w:rsidRPr="00C4477C" w:rsidSect="00C4477C">
      <w:type w:val="continuous"/>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B2EE6" w14:textId="77777777" w:rsidR="009F6C26" w:rsidRDefault="009F6C26" w:rsidP="00D2309A">
      <w:pPr>
        <w:spacing w:after="0" w:line="240" w:lineRule="auto"/>
      </w:pPr>
      <w:r>
        <w:separator/>
      </w:r>
    </w:p>
  </w:endnote>
  <w:endnote w:type="continuationSeparator" w:id="0">
    <w:p w14:paraId="6FA49737" w14:textId="77777777" w:rsidR="009F6C26" w:rsidRDefault="009F6C26" w:rsidP="00D23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0350" w14:textId="77777777" w:rsidR="007E0630" w:rsidRPr="007E0630" w:rsidRDefault="007E0630" w:rsidP="007E0630">
    <w:pPr>
      <w:pStyle w:val="Footer"/>
      <w:jc w:val="right"/>
      <w:rPr>
        <w:sz w:val="14"/>
        <w:szCs w:val="14"/>
      </w:rPr>
    </w:pPr>
    <w:r w:rsidRPr="00E67107">
      <w:rPr>
        <w:noProof/>
        <w:sz w:val="14"/>
        <w:szCs w:val="14"/>
      </w:rPr>
      <w:drawing>
        <wp:anchor distT="0" distB="0" distL="114300" distR="114300" simplePos="0" relativeHeight="251661312" behindDoc="0" locked="0" layoutInCell="1" allowOverlap="1" wp14:anchorId="4E1DE194" wp14:editId="6B63B731">
          <wp:simplePos x="0" y="0"/>
          <wp:positionH relativeFrom="margin">
            <wp:align>left</wp:align>
          </wp:positionH>
          <wp:positionV relativeFrom="paragraph">
            <wp:posOffset>3175</wp:posOffset>
          </wp:positionV>
          <wp:extent cx="1851660" cy="353950"/>
          <wp:effectExtent l="0" t="0" r="0" b="8255"/>
          <wp:wrapNone/>
          <wp:docPr id="997269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660" cy="35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7107">
      <w:rPr>
        <w:sz w:val="14"/>
        <w:szCs w:val="14"/>
      </w:rPr>
      <w:t>Couples for Christ Global Mission Center</w:t>
    </w:r>
    <w:r w:rsidRPr="00E67107">
      <w:rPr>
        <w:sz w:val="14"/>
        <w:szCs w:val="14"/>
      </w:rPr>
      <w:br/>
      <w:t>156 20</w:t>
    </w:r>
    <w:r w:rsidRPr="00E67107">
      <w:rPr>
        <w:sz w:val="14"/>
        <w:szCs w:val="14"/>
        <w:vertAlign w:val="superscript"/>
      </w:rPr>
      <w:t>th</w:t>
    </w:r>
    <w:r w:rsidRPr="00E67107">
      <w:rPr>
        <w:sz w:val="14"/>
        <w:szCs w:val="14"/>
      </w:rPr>
      <w:t xml:space="preserve"> Avenue, Brgy. Mangga, Cubao,</w:t>
    </w:r>
    <w:r w:rsidRPr="00E67107">
      <w:rPr>
        <w:sz w:val="14"/>
        <w:szCs w:val="14"/>
      </w:rPr>
      <w:br/>
      <w:t>Quezon City, Philippines, 1109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86C9A" w14:textId="77777777" w:rsidR="00095283" w:rsidRPr="00095283" w:rsidRDefault="00095283" w:rsidP="00095283">
    <w:pPr>
      <w:pStyle w:val="Footer"/>
      <w:jc w:val="right"/>
      <w:rPr>
        <w:sz w:val="14"/>
        <w:szCs w:val="14"/>
      </w:rPr>
    </w:pPr>
    <w:r w:rsidRPr="00E67107">
      <w:rPr>
        <w:noProof/>
        <w:sz w:val="14"/>
        <w:szCs w:val="14"/>
      </w:rPr>
      <w:drawing>
        <wp:anchor distT="0" distB="0" distL="114300" distR="114300" simplePos="0" relativeHeight="251659264" behindDoc="0" locked="0" layoutInCell="1" allowOverlap="1" wp14:anchorId="63809707" wp14:editId="572EE100">
          <wp:simplePos x="0" y="0"/>
          <wp:positionH relativeFrom="margin">
            <wp:align>left</wp:align>
          </wp:positionH>
          <wp:positionV relativeFrom="paragraph">
            <wp:posOffset>3175</wp:posOffset>
          </wp:positionV>
          <wp:extent cx="1851660" cy="353950"/>
          <wp:effectExtent l="0" t="0" r="0" b="8255"/>
          <wp:wrapNone/>
          <wp:docPr id="1076421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1660" cy="353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67107">
      <w:rPr>
        <w:sz w:val="14"/>
        <w:szCs w:val="14"/>
      </w:rPr>
      <w:t>Couples for Christ Global Mission Center</w:t>
    </w:r>
    <w:r w:rsidRPr="00E67107">
      <w:rPr>
        <w:sz w:val="14"/>
        <w:szCs w:val="14"/>
      </w:rPr>
      <w:br/>
      <w:t>156 20</w:t>
    </w:r>
    <w:r w:rsidRPr="00E67107">
      <w:rPr>
        <w:sz w:val="14"/>
        <w:szCs w:val="14"/>
        <w:vertAlign w:val="superscript"/>
      </w:rPr>
      <w:t>th</w:t>
    </w:r>
    <w:r w:rsidRPr="00E67107">
      <w:rPr>
        <w:sz w:val="14"/>
        <w:szCs w:val="14"/>
      </w:rPr>
      <w:t xml:space="preserve"> Avenue, Brgy. Mangga, Cubao,</w:t>
    </w:r>
    <w:r w:rsidRPr="00E67107">
      <w:rPr>
        <w:sz w:val="14"/>
        <w:szCs w:val="14"/>
      </w:rPr>
      <w:br/>
      <w:t>Quezon City, Philippines, 1109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63896" w14:textId="77777777" w:rsidR="009F6C26" w:rsidRDefault="009F6C26" w:rsidP="00D2309A">
      <w:pPr>
        <w:spacing w:after="0" w:line="240" w:lineRule="auto"/>
      </w:pPr>
      <w:r>
        <w:separator/>
      </w:r>
    </w:p>
  </w:footnote>
  <w:footnote w:type="continuationSeparator" w:id="0">
    <w:p w14:paraId="1526A4F0" w14:textId="77777777" w:rsidR="009F6C26" w:rsidRDefault="009F6C26" w:rsidP="00D23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54D89" w14:textId="77777777" w:rsidR="00C4477C" w:rsidRPr="00C4477C" w:rsidRDefault="008040E2">
    <w:pPr>
      <w:pStyle w:val="Header"/>
      <w:rPr>
        <w:sz w:val="16"/>
        <w:szCs w:val="16"/>
        <w:lang w:val="en-US"/>
      </w:rPr>
    </w:pPr>
    <w:r w:rsidRPr="00C4477C">
      <w:rPr>
        <w:sz w:val="16"/>
        <w:szCs w:val="16"/>
        <w:lang w:eastAsia="en-PH"/>
      </w:rPr>
      <w:t>Liveloud Song Submission Form</w:t>
    </w:r>
    <w:r w:rsidR="00000000">
      <w:rPr>
        <w:noProof/>
      </w:rPr>
      <w:pict w14:anchorId="1738AE0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273219" o:spid="_x0000_s1026" type="#_x0000_t136" style="position:absolute;margin-left:0;margin-top:0;width:593.85pt;height:65.95pt;rotation:315;z-index:-251651072;mso-position-horizontal:center;mso-position-horizontal-relative:margin;mso-position-vertical:center;mso-position-vertical-relative:margin" o:allowincell="f" fillcolor="#b0b0b0" stroked="f">
          <v:fill opacity=".5"/>
          <v:textpath style="font-family:&quot;Calibri&quot;;font-size:1pt" string="LIVELOUD SONG SUBMISSION ONL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1C035" w14:textId="77777777" w:rsidR="00C4477C" w:rsidRPr="00C4477C" w:rsidRDefault="00000000" w:rsidP="00C4477C">
    <w:pPr>
      <w:jc w:val="right"/>
      <w:rPr>
        <w:sz w:val="16"/>
        <w:szCs w:val="16"/>
        <w:lang w:eastAsia="en-PH"/>
      </w:rPr>
    </w:pPr>
    <w:r>
      <w:rPr>
        <w:noProof/>
      </w:rPr>
      <w:pict w14:anchorId="359521F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273220" o:spid="_x0000_s1027" type="#_x0000_t136" style="position:absolute;left:0;text-align:left;margin-left:0;margin-top:0;width:593.85pt;height:65.95pt;rotation:315;z-index:-251649024;mso-position-horizontal:center;mso-position-horizontal-relative:margin;mso-position-vertical:center;mso-position-vertical-relative:margin" o:allowincell="f" fillcolor="#b0b0b0" stroked="f">
          <v:fill opacity=".5"/>
          <v:textpath style="font-family:&quot;Calibri&quot;;font-size:1pt" string="LIVELOUD SONG SUBMISSION ONLY"/>
          <w10:wrap anchorx="margin" anchory="margin"/>
        </v:shape>
      </w:pict>
    </w:r>
    <w:r w:rsidR="008040E2" w:rsidRPr="008040E2">
      <w:rPr>
        <w:sz w:val="16"/>
        <w:szCs w:val="16"/>
        <w:lang w:val="en-US"/>
      </w:rPr>
      <w:t xml:space="preserve"> </w:t>
    </w:r>
    <w:r w:rsidR="008040E2" w:rsidRPr="00C4477C">
      <w:rPr>
        <w:sz w:val="16"/>
        <w:szCs w:val="16"/>
        <w:lang w:val="en-US"/>
      </w:rPr>
      <w:t>LSS Form 1 v.2026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3A2D4" w14:textId="77777777" w:rsidR="007E0630" w:rsidRDefault="00000000">
    <w:pPr>
      <w:pStyle w:val="Header"/>
    </w:pPr>
    <w:r>
      <w:rPr>
        <w:noProof/>
      </w:rPr>
      <w:pict w14:anchorId="784EC8B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1273218" o:spid="_x0000_s1025" type="#_x0000_t136" style="position:absolute;margin-left:0;margin-top:0;width:593.85pt;height:65.95pt;rotation:315;z-index:-251653120;mso-position-horizontal:center;mso-position-horizontal-relative:margin;mso-position-vertical:center;mso-position-vertical-relative:margin" o:allowincell="f" fillcolor="#b0b0b0" stroked="f">
          <v:fill opacity=".5"/>
          <v:textpath style="font-family:&quot;Calibri&quot;;font-size:1pt" string="LIVELOUD SONG SUBMISSION ONLY"/>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D13CC"/>
    <w:multiLevelType w:val="multilevel"/>
    <w:tmpl w:val="36FE3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795516"/>
    <w:multiLevelType w:val="hybridMultilevel"/>
    <w:tmpl w:val="FB5817E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 w15:restartNumberingAfterBreak="0">
    <w:nsid w:val="167B184A"/>
    <w:multiLevelType w:val="multilevel"/>
    <w:tmpl w:val="2D80C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06ED9"/>
    <w:multiLevelType w:val="hybridMultilevel"/>
    <w:tmpl w:val="A09AC8C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1DE170F1"/>
    <w:multiLevelType w:val="hybridMultilevel"/>
    <w:tmpl w:val="32F2F29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38E251A"/>
    <w:multiLevelType w:val="multilevel"/>
    <w:tmpl w:val="0B90D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6D1F3B"/>
    <w:multiLevelType w:val="multilevel"/>
    <w:tmpl w:val="7DDA7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4B68ED"/>
    <w:multiLevelType w:val="hybridMultilevel"/>
    <w:tmpl w:val="3EACD486"/>
    <w:lvl w:ilvl="0" w:tplc="6596A6FA">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42FE527D"/>
    <w:multiLevelType w:val="hybridMultilevel"/>
    <w:tmpl w:val="4B567DE4"/>
    <w:lvl w:ilvl="0" w:tplc="6596A6FA">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9" w15:restartNumberingAfterBreak="0">
    <w:nsid w:val="45DB2FAD"/>
    <w:multiLevelType w:val="hybridMultilevel"/>
    <w:tmpl w:val="7278E1F6"/>
    <w:lvl w:ilvl="0" w:tplc="6596A6FA">
      <w:numFmt w:val="bullet"/>
      <w:lvlText w:val=""/>
      <w:lvlJc w:val="left"/>
      <w:pPr>
        <w:ind w:left="720" w:hanging="360"/>
      </w:pPr>
      <w:rPr>
        <w:rFonts w:ascii="Symbol" w:eastAsiaTheme="minorHAnsi" w:hAnsi="Symbol"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4A3638EE"/>
    <w:multiLevelType w:val="multilevel"/>
    <w:tmpl w:val="5DC6D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9F3340"/>
    <w:multiLevelType w:val="multilevel"/>
    <w:tmpl w:val="D434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4B421C"/>
    <w:multiLevelType w:val="hybridMultilevel"/>
    <w:tmpl w:val="8F0C46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386684095">
    <w:abstractNumId w:val="12"/>
  </w:num>
  <w:num w:numId="2" w16cid:durableId="1044717740">
    <w:abstractNumId w:val="10"/>
  </w:num>
  <w:num w:numId="3" w16cid:durableId="688065911">
    <w:abstractNumId w:val="5"/>
  </w:num>
  <w:num w:numId="4" w16cid:durableId="657616867">
    <w:abstractNumId w:val="3"/>
  </w:num>
  <w:num w:numId="5" w16cid:durableId="558708704">
    <w:abstractNumId w:val="6"/>
  </w:num>
  <w:num w:numId="6" w16cid:durableId="1754085520">
    <w:abstractNumId w:val="4"/>
  </w:num>
  <w:num w:numId="7" w16cid:durableId="975254504">
    <w:abstractNumId w:val="1"/>
  </w:num>
  <w:num w:numId="8" w16cid:durableId="323356262">
    <w:abstractNumId w:val="8"/>
  </w:num>
  <w:num w:numId="9" w16cid:durableId="1435436125">
    <w:abstractNumId w:val="0"/>
  </w:num>
  <w:num w:numId="10" w16cid:durableId="1292055896">
    <w:abstractNumId w:val="2"/>
  </w:num>
  <w:num w:numId="11" w16cid:durableId="732628048">
    <w:abstractNumId w:val="7"/>
  </w:num>
  <w:num w:numId="12" w16cid:durableId="1422680383">
    <w:abstractNumId w:val="11"/>
  </w:num>
  <w:num w:numId="13" w16cid:durableId="14743264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formatting="1" w:enforcement="1" w:cryptProviderType="rsaAES" w:cryptAlgorithmClass="hash" w:cryptAlgorithmType="typeAny" w:cryptAlgorithmSid="14" w:cryptSpinCount="100000" w:hash="U+JTxeGUyFPZt36Sklmde2MXVFpxazh8XYipu8F9Wlb+TexZGPmZzV2qaz1uY2+g0d3u8AxKJoN/YekCZWcIuw==" w:salt="avANiJ5M8241LcvJ+BqQfQ=="/>
  <w:defaultTabStop w:val="720"/>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jA0szAwszAyMTEyN7VU0lEKTi0uzszPAykwqQUA8BhfYSwAAAA="/>
  </w:docVars>
  <w:rsids>
    <w:rsidRoot w:val="00884249"/>
    <w:rsid w:val="000008DE"/>
    <w:rsid w:val="00095283"/>
    <w:rsid w:val="00103409"/>
    <w:rsid w:val="00131AEE"/>
    <w:rsid w:val="001714EA"/>
    <w:rsid w:val="002417ED"/>
    <w:rsid w:val="00345390"/>
    <w:rsid w:val="003C5112"/>
    <w:rsid w:val="005A1377"/>
    <w:rsid w:val="005A32B0"/>
    <w:rsid w:val="006854BF"/>
    <w:rsid w:val="00693123"/>
    <w:rsid w:val="007062BA"/>
    <w:rsid w:val="007B43B0"/>
    <w:rsid w:val="007D3385"/>
    <w:rsid w:val="007E0630"/>
    <w:rsid w:val="008040E2"/>
    <w:rsid w:val="00884249"/>
    <w:rsid w:val="008C1423"/>
    <w:rsid w:val="009F6C26"/>
    <w:rsid w:val="00A86639"/>
    <w:rsid w:val="00AB16E9"/>
    <w:rsid w:val="00C215D4"/>
    <w:rsid w:val="00C4477C"/>
    <w:rsid w:val="00CE17EA"/>
    <w:rsid w:val="00D2309A"/>
    <w:rsid w:val="00E1329C"/>
    <w:rsid w:val="00E31270"/>
    <w:rsid w:val="00E3558A"/>
    <w:rsid w:val="00EB0E70"/>
    <w:rsid w:val="00ED534C"/>
    <w:rsid w:val="00F22088"/>
  </w:rsids>
  <m:mathPr>
    <m:mathFont m:val="Cambria Math"/>
    <m:brkBin m:val="before"/>
    <m:brkBinSub m:val="--"/>
    <m:smallFrac m:val="0"/>
    <m:dispDef/>
    <m:lMargin m:val="0"/>
    <m:rMargin m:val="0"/>
    <m:defJc m:val="centerGroup"/>
    <m:wrapIndent m:val="1440"/>
    <m:intLim m:val="subSup"/>
    <m:naryLim m:val="undOvr"/>
  </m:mathPr>
  <w:themeFontLang w:val="en-P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9259F2"/>
  <w15:chartTrackingRefBased/>
  <w15:docId w15:val="{40686413-CFA7-4FBC-95CA-A4732BA21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30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230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230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230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230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230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30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30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30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30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230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230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230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230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230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30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30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309A"/>
    <w:rPr>
      <w:rFonts w:eastAsiaTheme="majorEastAsia" w:cstheme="majorBidi"/>
      <w:color w:val="272727" w:themeColor="text1" w:themeTint="D8"/>
    </w:rPr>
  </w:style>
  <w:style w:type="paragraph" w:styleId="Title">
    <w:name w:val="Title"/>
    <w:basedOn w:val="Normal"/>
    <w:next w:val="Normal"/>
    <w:link w:val="TitleChar"/>
    <w:uiPriority w:val="10"/>
    <w:qFormat/>
    <w:rsid w:val="00D230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30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30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30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309A"/>
    <w:pPr>
      <w:spacing w:before="160"/>
      <w:jc w:val="center"/>
    </w:pPr>
    <w:rPr>
      <w:i/>
      <w:iCs/>
      <w:color w:val="404040" w:themeColor="text1" w:themeTint="BF"/>
    </w:rPr>
  </w:style>
  <w:style w:type="character" w:customStyle="1" w:styleId="QuoteChar">
    <w:name w:val="Quote Char"/>
    <w:basedOn w:val="DefaultParagraphFont"/>
    <w:link w:val="Quote"/>
    <w:uiPriority w:val="29"/>
    <w:rsid w:val="00D2309A"/>
    <w:rPr>
      <w:i/>
      <w:iCs/>
      <w:color w:val="404040" w:themeColor="text1" w:themeTint="BF"/>
    </w:rPr>
  </w:style>
  <w:style w:type="paragraph" w:styleId="ListParagraph">
    <w:name w:val="List Paragraph"/>
    <w:basedOn w:val="Normal"/>
    <w:uiPriority w:val="34"/>
    <w:qFormat/>
    <w:rsid w:val="00D2309A"/>
    <w:pPr>
      <w:ind w:left="720"/>
      <w:contextualSpacing/>
    </w:pPr>
  </w:style>
  <w:style w:type="character" w:styleId="IntenseEmphasis">
    <w:name w:val="Intense Emphasis"/>
    <w:basedOn w:val="DefaultParagraphFont"/>
    <w:uiPriority w:val="21"/>
    <w:qFormat/>
    <w:rsid w:val="00D2309A"/>
    <w:rPr>
      <w:i/>
      <w:iCs/>
      <w:color w:val="0F4761" w:themeColor="accent1" w:themeShade="BF"/>
    </w:rPr>
  </w:style>
  <w:style w:type="paragraph" w:styleId="IntenseQuote">
    <w:name w:val="Intense Quote"/>
    <w:basedOn w:val="Normal"/>
    <w:next w:val="Normal"/>
    <w:link w:val="IntenseQuoteChar"/>
    <w:uiPriority w:val="30"/>
    <w:qFormat/>
    <w:rsid w:val="00D230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2309A"/>
    <w:rPr>
      <w:i/>
      <w:iCs/>
      <w:color w:val="0F4761" w:themeColor="accent1" w:themeShade="BF"/>
    </w:rPr>
  </w:style>
  <w:style w:type="character" w:styleId="IntenseReference">
    <w:name w:val="Intense Reference"/>
    <w:basedOn w:val="DefaultParagraphFont"/>
    <w:uiPriority w:val="32"/>
    <w:qFormat/>
    <w:rsid w:val="00D2309A"/>
    <w:rPr>
      <w:b/>
      <w:bCs/>
      <w:smallCaps/>
      <w:color w:val="0F4761" w:themeColor="accent1" w:themeShade="BF"/>
      <w:spacing w:val="5"/>
    </w:rPr>
  </w:style>
  <w:style w:type="paragraph" w:styleId="Header">
    <w:name w:val="header"/>
    <w:basedOn w:val="Normal"/>
    <w:link w:val="HeaderChar"/>
    <w:uiPriority w:val="99"/>
    <w:unhideWhenUsed/>
    <w:rsid w:val="00D23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309A"/>
  </w:style>
  <w:style w:type="paragraph" w:styleId="Footer">
    <w:name w:val="footer"/>
    <w:basedOn w:val="Normal"/>
    <w:link w:val="FooterChar"/>
    <w:uiPriority w:val="99"/>
    <w:unhideWhenUsed/>
    <w:rsid w:val="00D23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309A"/>
  </w:style>
  <w:style w:type="paragraph" w:styleId="NormalWeb">
    <w:name w:val="Normal (Web)"/>
    <w:basedOn w:val="Normal"/>
    <w:uiPriority w:val="99"/>
    <w:semiHidden/>
    <w:unhideWhenUsed/>
    <w:rsid w:val="00C4477C"/>
    <w:pPr>
      <w:spacing w:before="100" w:beforeAutospacing="1" w:after="100" w:afterAutospacing="1" w:line="240" w:lineRule="auto"/>
    </w:pPr>
    <w:rPr>
      <w:rFonts w:ascii="Times New Roman" w:eastAsia="Times New Roman" w:hAnsi="Times New Roman" w:cs="Times New Roman"/>
      <w:kern w:val="0"/>
      <w:lang w:eastAsia="en-PH"/>
      <w14:ligatures w14:val="none"/>
    </w:rPr>
  </w:style>
  <w:style w:type="character" w:styleId="Strong">
    <w:name w:val="Strong"/>
    <w:basedOn w:val="DefaultParagraphFont"/>
    <w:uiPriority w:val="22"/>
    <w:qFormat/>
    <w:rsid w:val="00C4477C"/>
    <w:rPr>
      <w:b/>
      <w:bCs/>
    </w:rPr>
  </w:style>
  <w:style w:type="table" w:styleId="TableGrid">
    <w:name w:val="Table Grid"/>
    <w:basedOn w:val="TableNormal"/>
    <w:uiPriority w:val="39"/>
    <w:rsid w:val="00C447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040E2"/>
    <w:rPr>
      <w:color w:val="467886" w:themeColor="hyperlink"/>
      <w:u w:val="single"/>
    </w:rPr>
  </w:style>
  <w:style w:type="character" w:styleId="UnresolvedMention">
    <w:name w:val="Unresolved Mention"/>
    <w:basedOn w:val="DefaultParagraphFont"/>
    <w:uiPriority w:val="99"/>
    <w:semiHidden/>
    <w:unhideWhenUsed/>
    <w:rsid w:val="00804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weareliveloudworship@gmail.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liveloudworship.org/" TargetMode="External"/><Relationship Id="rId2" Type="http://schemas.openxmlformats.org/officeDocument/2006/relationships/customXml" Target="../customXml/item2.xml"/><Relationship Id="rId16" Type="http://schemas.openxmlformats.org/officeDocument/2006/relationships/hyperlink" Target="https://liveloudworship.org/wp-content/uploads/2026/08/LIVELOUD-SONG-SUBMISSION-SAMPLE-ONLY-1.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liveloudmusicproductions@gmail.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lvin\Documents\Custom%20Office%20Templates\Liveloud%20Song%20Submission%20Form%20v2026.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9be4398a-d008-4985-b76b-ad8794fb4a3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3F9C1BBD394924482D98896E85E7D89" ma:contentTypeVersion="18" ma:contentTypeDescription="Create a new document." ma:contentTypeScope="" ma:versionID="29cc29fd5df4c23dc474b0e86a8d6fd1">
  <xsd:schema xmlns:xsd="http://www.w3.org/2001/XMLSchema" xmlns:xs="http://www.w3.org/2001/XMLSchema" xmlns:p="http://schemas.microsoft.com/office/2006/metadata/properties" xmlns:ns3="9be4398a-d008-4985-b76b-ad8794fb4a38" xmlns:ns4="7e088612-556f-4508-9658-297ca0ff008e" targetNamespace="http://schemas.microsoft.com/office/2006/metadata/properties" ma:root="true" ma:fieldsID="3ac2eccf1046bb635fad327ddf412c96" ns3:_="" ns4:_="">
    <xsd:import namespace="9be4398a-d008-4985-b76b-ad8794fb4a38"/>
    <xsd:import namespace="7e088612-556f-4508-9658-297ca0ff008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_activity" minOccurs="0"/>
                <xsd:element ref="ns3:MediaServiceDateTaken" minOccurs="0"/>
                <xsd:element ref="ns3:MediaLengthInSeconds"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e4398a-d008-4985-b76b-ad8794fb4a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088612-556f-4508-9658-297ca0ff008e"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B63CF7-0F39-4C71-8BCD-DFB3FB3BB2C8}">
  <ds:schemaRefs>
    <ds:schemaRef ds:uri="http://schemas.openxmlformats.org/officeDocument/2006/bibliography"/>
  </ds:schemaRefs>
</ds:datastoreItem>
</file>

<file path=customXml/itemProps2.xml><?xml version="1.0" encoding="utf-8"?>
<ds:datastoreItem xmlns:ds="http://schemas.openxmlformats.org/officeDocument/2006/customXml" ds:itemID="{EDAA1C89-3348-4B9B-944A-2DF38466E5E7}">
  <ds:schemaRefs>
    <ds:schemaRef ds:uri="http://schemas.microsoft.com/office/2006/metadata/properties"/>
    <ds:schemaRef ds:uri="http://schemas.microsoft.com/office/infopath/2007/PartnerControls"/>
    <ds:schemaRef ds:uri="9be4398a-d008-4985-b76b-ad8794fb4a38"/>
  </ds:schemaRefs>
</ds:datastoreItem>
</file>

<file path=customXml/itemProps3.xml><?xml version="1.0" encoding="utf-8"?>
<ds:datastoreItem xmlns:ds="http://schemas.openxmlformats.org/officeDocument/2006/customXml" ds:itemID="{7E0BABCC-7B98-4867-B0F7-CDEF67EAEF13}">
  <ds:schemaRefs>
    <ds:schemaRef ds:uri="http://schemas.microsoft.com/sharepoint/v3/contenttype/forms"/>
  </ds:schemaRefs>
</ds:datastoreItem>
</file>

<file path=customXml/itemProps4.xml><?xml version="1.0" encoding="utf-8"?>
<ds:datastoreItem xmlns:ds="http://schemas.openxmlformats.org/officeDocument/2006/customXml" ds:itemID="{10D43BBE-1B4D-4F85-8A08-F643B2449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e4398a-d008-4985-b76b-ad8794fb4a38"/>
    <ds:schemaRef ds:uri="7e088612-556f-4508-9658-297ca0ff00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Liveloud Song Submission Form v2026.2.dotx</Template>
  <TotalTime>40</TotalTime>
  <Pages>5</Pages>
  <Words>1077</Words>
  <Characters>6144</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dc:creator>
  <cp:keywords/>
  <dc:description/>
  <cp:lastModifiedBy>Nimrod Kelvin  U. Placino</cp:lastModifiedBy>
  <cp:revision>2</cp:revision>
  <dcterms:created xsi:type="dcterms:W3CDTF">2026-08-06T07:06:00Z</dcterms:created>
  <dcterms:modified xsi:type="dcterms:W3CDTF">2026-08-06T13:05:00Z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0x01010033F9C1BBD394924482D98896E85E7D89</vt:lpwstr>
  </property>
</Properties>
</file>